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B8C" w:rsidRDefault="00EA6B8C" w:rsidP="00A6500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EA6B8C" w:rsidRDefault="00EA6B8C" w:rsidP="00A6500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EA6B8C" w:rsidRDefault="00EA6B8C" w:rsidP="00A65004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EA6B8C" w:rsidRDefault="00EA6B8C" w:rsidP="00A6500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EA6B8C" w:rsidRDefault="00EA6B8C" w:rsidP="00A65004">
      <w:pPr>
        <w:tabs>
          <w:tab w:val="left" w:pos="3945"/>
        </w:tabs>
      </w:pPr>
    </w:p>
    <w:p w:rsidR="00EA6B8C" w:rsidRDefault="00EA6B8C" w:rsidP="00A65004">
      <w:pPr>
        <w:tabs>
          <w:tab w:val="left" w:pos="3945"/>
        </w:tabs>
      </w:pPr>
    </w:p>
    <w:p w:rsidR="00EA6B8C" w:rsidRDefault="00EA6B8C" w:rsidP="00A65004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Айтмаканова Роза 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EA6B8C" w:rsidRPr="0074754C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4754C">
              <w:rPr>
                <w:rFonts w:ascii="Times New Roman" w:hAnsi="Times New Roman"/>
              </w:rPr>
              <w:t>28.10.2015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EA6B8C" w:rsidRPr="00590F8D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590F8D">
              <w:rPr>
                <w:rFonts w:ascii="Times New Roman" w:hAnsi="Times New Roman"/>
                <w:color w:val="FF0000"/>
              </w:rPr>
              <w:t>05.09.2019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1D2480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Жакупова Р.Ж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Сиберт Г.И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Шуртаева А.Д</w:t>
            </w:r>
          </w:p>
        </w:tc>
      </w:tr>
      <w:tr w:rsidR="00EA6B8C" w:rsidRPr="001D2480" w:rsidTr="001D2480">
        <w:tc>
          <w:tcPr>
            <w:tcW w:w="22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1D2480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EA6B8C" w:rsidRPr="001D2480" w:rsidRDefault="00EA6B8C" w:rsidP="001D2480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6B8C" w:rsidRDefault="00EA6B8C" w:rsidP="00A65004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EA6B8C" w:rsidRPr="0071288A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EA6B8C" w:rsidRPr="00067AF6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A6B8C" w:rsidRPr="001D2480" w:rsidTr="001D2480">
        <w:trPr>
          <w:gridAfter w:val="1"/>
          <w:wAfter w:w="33" w:type="dxa"/>
        </w:trPr>
        <w:tc>
          <w:tcPr>
            <w:tcW w:w="1000" w:type="dxa"/>
            <w:gridSpan w:val="4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48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1D2480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A6B8C" w:rsidRPr="001D2480" w:rsidTr="001D2480"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1D2480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48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1D2480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65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1D2480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2480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1D2480" w:rsidTr="001D2480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1D2480" w:rsidRDefault="00EA6B8C" w:rsidP="001D24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2480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1D2480" w:rsidRDefault="00EA6B8C" w:rsidP="001D248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6B8C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EA6B8C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EA6B8C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A6B8C" w:rsidRDefault="00EA6B8C" w:rsidP="00A6500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Pr="0071288A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EA6B8C" w:rsidRPr="00067AF6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Промежуточный </w:t>
      </w:r>
      <w:r w:rsidRPr="00067AF6">
        <w:rPr>
          <w:rFonts w:ascii="Times New Roman" w:hAnsi="Times New Roman"/>
          <w:b/>
          <w:sz w:val="24"/>
          <w:szCs w:val="24"/>
        </w:rPr>
        <w:t>контроль (</w:t>
      </w:r>
      <w:r>
        <w:rPr>
          <w:rFonts w:ascii="Times New Roman" w:hAnsi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A6B8C" w:rsidRPr="008F1A92" w:rsidTr="005F7061">
        <w:trPr>
          <w:gridAfter w:val="1"/>
          <w:wAfter w:w="33" w:type="dxa"/>
        </w:trPr>
        <w:tc>
          <w:tcPr>
            <w:tcW w:w="1000" w:type="dxa"/>
            <w:gridSpan w:val="4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6C644D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C644D"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65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A6B8C" w:rsidRDefault="00EA6B8C" w:rsidP="00DE213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EA6B8C" w:rsidRDefault="00EA6B8C" w:rsidP="00DE213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EA6B8C" w:rsidRPr="00DE2136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/>
    <w:p w:rsidR="00EA6B8C" w:rsidRDefault="00EA6B8C" w:rsidP="00590F8D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EA6B8C" w:rsidRPr="00EE1809" w:rsidRDefault="00EA6B8C" w:rsidP="00BE3A07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</w:t>
      </w:r>
      <w:r w:rsidRPr="00067AF6">
        <w:rPr>
          <w:rFonts w:ascii="Times New Roman" w:hAnsi="Times New Roman"/>
          <w:b/>
          <w:sz w:val="24"/>
          <w:szCs w:val="24"/>
        </w:rPr>
        <w:t>контроль (</w:t>
      </w:r>
      <w:r>
        <w:rPr>
          <w:rFonts w:ascii="Times New Roman" w:hAnsi="Times New Roman"/>
          <w:b/>
          <w:sz w:val="24"/>
          <w:szCs w:val="24"/>
        </w:rPr>
        <w:t>май</w:t>
      </w:r>
      <w:r w:rsidRPr="00067AF6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EA6B8C" w:rsidRPr="008F1A92" w:rsidTr="005F7061">
        <w:trPr>
          <w:gridAfter w:val="1"/>
          <w:wAfter w:w="33" w:type="dxa"/>
        </w:trPr>
        <w:tc>
          <w:tcPr>
            <w:tcW w:w="1000" w:type="dxa"/>
            <w:gridSpan w:val="4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1A92"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946F20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46F20"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946F20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46F20"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946F20" w:rsidRDefault="00EA6B8C" w:rsidP="005F706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46F20"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2E1129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2E1129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>применяя их.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461" w:type="dxa"/>
            <w:gridSpan w:val="3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1A92"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65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2E1129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2E1129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>применяя их.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393B9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393B9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393B9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8470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EA6B8C" w:rsidRPr="002E1129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EA6B8C" w:rsidRPr="002E1129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/>
                <w:sz w:val="24"/>
                <w:szCs w:val="24"/>
              </w:rPr>
              <w:t>применяя их.</w:t>
            </w:r>
          </w:p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8470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8470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8470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8470B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4D326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4D326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4D326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4D326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4D326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4D3264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5209D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5209D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5209D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5209D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270B1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270B1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270B1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270B1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270B1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Default="00EA6B8C">
            <w:r w:rsidRPr="00270B1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F1A92"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B8C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EA6B8C" w:rsidRPr="008F1A92" w:rsidRDefault="00EA6B8C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A6B8C" w:rsidRPr="008F1A92" w:rsidRDefault="00EA6B8C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6B8C" w:rsidRDefault="00EA6B8C" w:rsidP="00BE3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BE3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703F05">
        <w:rPr>
          <w:rFonts w:ascii="Times New Roman" w:hAnsi="Times New Roman"/>
          <w:sz w:val="24"/>
          <w:szCs w:val="24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>деет  знаниями</w:t>
      </w:r>
      <w:r w:rsidRPr="007E486D">
        <w:rPr>
          <w:rFonts w:ascii="Times New Roman" w:hAnsi="Times New Roman"/>
          <w:sz w:val="24"/>
          <w:szCs w:val="24"/>
          <w:lang w:val="kk-KZ"/>
        </w:rPr>
        <w:t>,развивать внимание и самостоятельность</w:t>
      </w:r>
    </w:p>
    <w:p w:rsidR="00EA6B8C" w:rsidRDefault="00EA6B8C" w:rsidP="00BE3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BE3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B8C" w:rsidRDefault="00EA6B8C" w:rsidP="00590F8D"/>
    <w:p w:rsidR="00EA6B8C" w:rsidRPr="00FC0155" w:rsidRDefault="00EA6B8C" w:rsidP="00590F8D">
      <w:pPr>
        <w:rPr>
          <w:szCs w:val="24"/>
        </w:rPr>
      </w:pPr>
    </w:p>
    <w:p w:rsidR="00EA6B8C" w:rsidRPr="00012DA2" w:rsidRDefault="00EA6B8C" w:rsidP="00590F8D"/>
    <w:sectPr w:rsidR="00EA6B8C" w:rsidRPr="00012DA2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004"/>
    <w:rsid w:val="00012DA2"/>
    <w:rsid w:val="00067AF6"/>
    <w:rsid w:val="00093E76"/>
    <w:rsid w:val="00133609"/>
    <w:rsid w:val="0015741C"/>
    <w:rsid w:val="001B4C92"/>
    <w:rsid w:val="001D2480"/>
    <w:rsid w:val="001E3292"/>
    <w:rsid w:val="001E7412"/>
    <w:rsid w:val="00270B12"/>
    <w:rsid w:val="002E1129"/>
    <w:rsid w:val="002F72B0"/>
    <w:rsid w:val="00354C82"/>
    <w:rsid w:val="00393B97"/>
    <w:rsid w:val="003D406A"/>
    <w:rsid w:val="00426339"/>
    <w:rsid w:val="004D1387"/>
    <w:rsid w:val="004D3264"/>
    <w:rsid w:val="005209DE"/>
    <w:rsid w:val="00590F8D"/>
    <w:rsid w:val="005946A4"/>
    <w:rsid w:val="005F7061"/>
    <w:rsid w:val="006767B4"/>
    <w:rsid w:val="006B758A"/>
    <w:rsid w:val="006C644D"/>
    <w:rsid w:val="006D449C"/>
    <w:rsid w:val="00703F05"/>
    <w:rsid w:val="0071288A"/>
    <w:rsid w:val="0074754C"/>
    <w:rsid w:val="007A0A06"/>
    <w:rsid w:val="007C4D0E"/>
    <w:rsid w:val="007E09E5"/>
    <w:rsid w:val="007E486D"/>
    <w:rsid w:val="008162E8"/>
    <w:rsid w:val="00833FB9"/>
    <w:rsid w:val="008470BF"/>
    <w:rsid w:val="008669C7"/>
    <w:rsid w:val="0088177C"/>
    <w:rsid w:val="008F1A92"/>
    <w:rsid w:val="00902F18"/>
    <w:rsid w:val="009069C3"/>
    <w:rsid w:val="00946F20"/>
    <w:rsid w:val="009954A4"/>
    <w:rsid w:val="009D6B08"/>
    <w:rsid w:val="00A65004"/>
    <w:rsid w:val="00BE3A07"/>
    <w:rsid w:val="00C57452"/>
    <w:rsid w:val="00CC6802"/>
    <w:rsid w:val="00D14E0E"/>
    <w:rsid w:val="00D163CF"/>
    <w:rsid w:val="00D32543"/>
    <w:rsid w:val="00D65FA0"/>
    <w:rsid w:val="00DE2136"/>
    <w:rsid w:val="00E044E6"/>
    <w:rsid w:val="00EA6B8C"/>
    <w:rsid w:val="00EB5C42"/>
    <w:rsid w:val="00EE1809"/>
    <w:rsid w:val="00F13DFA"/>
    <w:rsid w:val="00F24543"/>
    <w:rsid w:val="00F24B85"/>
    <w:rsid w:val="00F33AF4"/>
    <w:rsid w:val="00F97AF1"/>
    <w:rsid w:val="00FB69A5"/>
    <w:rsid w:val="00FC0155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00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6500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13</Pages>
  <Words>2848</Words>
  <Characters>16238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11</cp:revision>
  <dcterms:created xsi:type="dcterms:W3CDTF">2020-10-05T16:43:00Z</dcterms:created>
  <dcterms:modified xsi:type="dcterms:W3CDTF">2022-06-10T10:10:00Z</dcterms:modified>
</cp:coreProperties>
</file>