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12E" w:rsidRDefault="00D3112E" w:rsidP="00D85CB9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D3112E" w:rsidRDefault="00D3112E" w:rsidP="00D85CB9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D3112E" w:rsidRDefault="00D3112E" w:rsidP="00D85CB9">
      <w:pPr>
        <w:tabs>
          <w:tab w:val="left" w:pos="2385"/>
          <w:tab w:val="left" w:pos="3945"/>
        </w:tabs>
      </w:pPr>
      <w:r>
        <w:rPr>
          <w:noProof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D3112E" w:rsidRDefault="00D3112E" w:rsidP="00D85CB9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D3112E" w:rsidRDefault="00D3112E" w:rsidP="00D85CB9">
      <w:pPr>
        <w:tabs>
          <w:tab w:val="left" w:pos="3945"/>
        </w:tabs>
      </w:pPr>
    </w:p>
    <w:p w:rsidR="00D3112E" w:rsidRDefault="00D3112E" w:rsidP="00D85CB9">
      <w:pPr>
        <w:tabs>
          <w:tab w:val="left" w:pos="3945"/>
        </w:tabs>
      </w:pPr>
    </w:p>
    <w:p w:rsidR="00D3112E" w:rsidRDefault="00D3112E" w:rsidP="00D85CB9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Кайырбекова Айша 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21.11.2015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</w:t>
            </w:r>
            <w:r w:rsidRPr="002E112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06.2019</w:t>
            </w:r>
            <w:r w:rsidRPr="002E1129">
              <w:rPr>
                <w:rFonts w:ascii="Times New Roman" w:hAnsi="Times New Roman"/>
              </w:rPr>
              <w:t>г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</w:t>
            </w:r>
            <w:r w:rsidRPr="002E1129">
              <w:rPr>
                <w:rFonts w:ascii="Times New Roman" w:hAnsi="Times New Roman"/>
              </w:rPr>
              <w:t>. Шаймерденова М.Е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D3112E" w:rsidRPr="002E1129" w:rsidTr="00E044E6">
        <w:tc>
          <w:tcPr>
            <w:tcW w:w="22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D3112E" w:rsidRPr="002E1129" w:rsidRDefault="00D3112E" w:rsidP="00E044E6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D3112E" w:rsidRDefault="00D3112E" w:rsidP="00D85CB9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D3112E" w:rsidRPr="0071288A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3112E" w:rsidRPr="00067AF6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3112E" w:rsidRPr="002E1129" w:rsidTr="00E044E6">
        <w:trPr>
          <w:gridAfter w:val="1"/>
          <w:wAfter w:w="33" w:type="dxa"/>
        </w:trPr>
        <w:tc>
          <w:tcPr>
            <w:tcW w:w="1000" w:type="dxa"/>
            <w:gridSpan w:val="4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12E" w:rsidRPr="002E1129" w:rsidTr="00E044E6"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65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112E" w:rsidRPr="002E1129" w:rsidTr="00E044E6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Pr="002E1129" w:rsidRDefault="00D3112E" w:rsidP="00E044E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3112E" w:rsidRPr="002E1129" w:rsidRDefault="00D3112E" w:rsidP="00E044E6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112E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12E" w:rsidRPr="00EE1809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</w:p>
    <w:p w:rsidR="00D3112E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</w:t>
      </w:r>
    </w:p>
    <w:p w:rsidR="00D3112E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12E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12E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12E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12E" w:rsidRDefault="00D3112E" w:rsidP="00D85CB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12E" w:rsidRDefault="00D3112E" w:rsidP="00F519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3112E" w:rsidRDefault="00D3112E" w:rsidP="00F519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3112E" w:rsidTr="00F51972">
        <w:trPr>
          <w:gridAfter w:val="1"/>
          <w:wAfter w:w="33" w:type="dxa"/>
        </w:trPr>
        <w:tc>
          <w:tcPr>
            <w:tcW w:w="1000" w:type="dxa"/>
            <w:gridSpan w:val="4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D3112E" w:rsidTr="00F51972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65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старается  применять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51972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D3112E" w:rsidRDefault="00D3112E" w:rsidP="00F5197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D3112E" w:rsidRDefault="00D3112E" w:rsidP="00F519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продолжать работу по обучению по образовательным областям.</w:t>
      </w:r>
    </w:p>
    <w:p w:rsidR="00D3112E" w:rsidRDefault="00D3112E" w:rsidP="00F5197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D3112E" w:rsidRDefault="00D3112E" w:rsidP="00FC55B5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D3112E" w:rsidRDefault="00D3112E" w:rsidP="00FC55B5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D3112E" w:rsidTr="00FC55B5">
        <w:trPr>
          <w:gridAfter w:val="1"/>
          <w:wAfter w:w="33" w:type="dxa"/>
        </w:trPr>
        <w:tc>
          <w:tcPr>
            <w:tcW w:w="1000" w:type="dxa"/>
            <w:gridSpan w:val="4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D3112E" w:rsidTr="00FC55B5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76" w:type="dxa"/>
            <w:gridSpan w:val="2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65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75" w:type="dxa"/>
            <w:gridSpan w:val="8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10740" w:type="dxa"/>
            <w:gridSpan w:val="9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rPr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58" w:type="dxa"/>
            <w:gridSpan w:val="6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 w:val="restart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  <w:vMerge/>
            <w:vAlign w:val="center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3112E" w:rsidTr="00FC55B5">
        <w:trPr>
          <w:gridAfter w:val="1"/>
          <w:wAfter w:w="33" w:type="dxa"/>
        </w:trPr>
        <w:tc>
          <w:tcPr>
            <w:tcW w:w="782" w:type="dxa"/>
            <w:gridSpan w:val="3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D3112E" w:rsidRDefault="00D311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093" w:type="dxa"/>
          </w:tcPr>
          <w:p w:rsidR="00D3112E" w:rsidRDefault="00D3112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D3112E" w:rsidRDefault="00D3112E" w:rsidP="00FC55B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D3112E" w:rsidRDefault="00D3112E" w:rsidP="00FC55B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D3112E" w:rsidRDefault="00D3112E" w:rsidP="00FC55B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3112E" w:rsidRDefault="00D3112E" w:rsidP="00FC55B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D3112E" w:rsidRPr="00FC0155" w:rsidRDefault="00D3112E" w:rsidP="00FC55B5"/>
    <w:sectPr w:rsidR="00D3112E" w:rsidRPr="00FC0155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5B92"/>
    <w:rsid w:val="000441A3"/>
    <w:rsid w:val="00067AF6"/>
    <w:rsid w:val="00093E76"/>
    <w:rsid w:val="000B168C"/>
    <w:rsid w:val="000B73D2"/>
    <w:rsid w:val="000C1AE0"/>
    <w:rsid w:val="000F56DA"/>
    <w:rsid w:val="000F7D22"/>
    <w:rsid w:val="00153CE2"/>
    <w:rsid w:val="0015720F"/>
    <w:rsid w:val="00180D9D"/>
    <w:rsid w:val="001979E6"/>
    <w:rsid w:val="001C04FE"/>
    <w:rsid w:val="001D602E"/>
    <w:rsid w:val="00274FC0"/>
    <w:rsid w:val="00290D20"/>
    <w:rsid w:val="002D2413"/>
    <w:rsid w:val="002E1129"/>
    <w:rsid w:val="002F1211"/>
    <w:rsid w:val="002F3337"/>
    <w:rsid w:val="00337D7A"/>
    <w:rsid w:val="003409BB"/>
    <w:rsid w:val="00341B20"/>
    <w:rsid w:val="003475B5"/>
    <w:rsid w:val="003679BA"/>
    <w:rsid w:val="00373E8F"/>
    <w:rsid w:val="0039530C"/>
    <w:rsid w:val="003A1E04"/>
    <w:rsid w:val="003A56AB"/>
    <w:rsid w:val="003A5B92"/>
    <w:rsid w:val="00426339"/>
    <w:rsid w:val="004271AC"/>
    <w:rsid w:val="00433966"/>
    <w:rsid w:val="00445703"/>
    <w:rsid w:val="004509A4"/>
    <w:rsid w:val="00452E44"/>
    <w:rsid w:val="00461A2A"/>
    <w:rsid w:val="00480969"/>
    <w:rsid w:val="00484881"/>
    <w:rsid w:val="004A75CF"/>
    <w:rsid w:val="004F5C6C"/>
    <w:rsid w:val="00504FB1"/>
    <w:rsid w:val="005066ED"/>
    <w:rsid w:val="0051760A"/>
    <w:rsid w:val="005A4D6B"/>
    <w:rsid w:val="005E54A8"/>
    <w:rsid w:val="0062617B"/>
    <w:rsid w:val="00631C70"/>
    <w:rsid w:val="00632FFF"/>
    <w:rsid w:val="00633570"/>
    <w:rsid w:val="0064090B"/>
    <w:rsid w:val="00663483"/>
    <w:rsid w:val="0068349B"/>
    <w:rsid w:val="00684B81"/>
    <w:rsid w:val="006B758A"/>
    <w:rsid w:val="006C644D"/>
    <w:rsid w:val="00703F05"/>
    <w:rsid w:val="00710370"/>
    <w:rsid w:val="0071288A"/>
    <w:rsid w:val="00734C64"/>
    <w:rsid w:val="007458AB"/>
    <w:rsid w:val="007C1A5A"/>
    <w:rsid w:val="007E486D"/>
    <w:rsid w:val="007F2B67"/>
    <w:rsid w:val="00865781"/>
    <w:rsid w:val="00891653"/>
    <w:rsid w:val="008F1A92"/>
    <w:rsid w:val="00946F20"/>
    <w:rsid w:val="00A96086"/>
    <w:rsid w:val="00AF210E"/>
    <w:rsid w:val="00B11865"/>
    <w:rsid w:val="00B72375"/>
    <w:rsid w:val="00B82877"/>
    <w:rsid w:val="00C144E9"/>
    <w:rsid w:val="00C549D2"/>
    <w:rsid w:val="00C604C5"/>
    <w:rsid w:val="00CD2C60"/>
    <w:rsid w:val="00D163CF"/>
    <w:rsid w:val="00D3112E"/>
    <w:rsid w:val="00D318CC"/>
    <w:rsid w:val="00D742EE"/>
    <w:rsid w:val="00D85CB9"/>
    <w:rsid w:val="00DD2CFF"/>
    <w:rsid w:val="00DD7D52"/>
    <w:rsid w:val="00DF050A"/>
    <w:rsid w:val="00E044E6"/>
    <w:rsid w:val="00E63939"/>
    <w:rsid w:val="00EB7B35"/>
    <w:rsid w:val="00ED0C35"/>
    <w:rsid w:val="00EE14DA"/>
    <w:rsid w:val="00EE1809"/>
    <w:rsid w:val="00F0533A"/>
    <w:rsid w:val="00F44799"/>
    <w:rsid w:val="00F51972"/>
    <w:rsid w:val="00F52B9F"/>
    <w:rsid w:val="00F90277"/>
    <w:rsid w:val="00F92F75"/>
    <w:rsid w:val="00FA2BB4"/>
    <w:rsid w:val="00FC0155"/>
    <w:rsid w:val="00FC55B5"/>
    <w:rsid w:val="00FD0897"/>
    <w:rsid w:val="00FD5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5B5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3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4C64"/>
    <w:rPr>
      <w:rFonts w:ascii="Tahoma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rsid w:val="00DF050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NoSpacing">
    <w:name w:val="No Spacing"/>
    <w:uiPriority w:val="99"/>
    <w:qFormat/>
    <w:rsid w:val="00FD0897"/>
    <w:rPr>
      <w:lang w:eastAsia="en-US"/>
    </w:rPr>
  </w:style>
  <w:style w:type="table" w:styleId="TableGrid">
    <w:name w:val="Table Grid"/>
    <w:basedOn w:val="TableNormal"/>
    <w:uiPriority w:val="99"/>
    <w:locked/>
    <w:rsid w:val="00D85C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976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136</TotalTime>
  <Pages>13</Pages>
  <Words>2887</Words>
  <Characters>16459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Алена</cp:lastModifiedBy>
  <cp:revision>24</cp:revision>
  <cp:lastPrinted>2021-04-18T16:58:00Z</cp:lastPrinted>
  <dcterms:created xsi:type="dcterms:W3CDTF">2015-07-12T16:01:00Z</dcterms:created>
  <dcterms:modified xsi:type="dcterms:W3CDTF">2022-06-10T10:13:00Z</dcterms:modified>
</cp:coreProperties>
</file>