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EE4" w:rsidRDefault="00624EE4" w:rsidP="003C5DEC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26339">
        <w:rPr>
          <w:rFonts w:ascii="Times New Roman" w:hAnsi="Times New Roman"/>
          <w:sz w:val="28"/>
          <w:szCs w:val="28"/>
        </w:rPr>
        <w:t xml:space="preserve">Паспорт </w:t>
      </w:r>
      <w:r>
        <w:rPr>
          <w:rFonts w:ascii="Times New Roman" w:hAnsi="Times New Roman"/>
          <w:sz w:val="28"/>
          <w:szCs w:val="28"/>
        </w:rPr>
        <w:t>воспитанника ГККП «Детский сад «Досты</w:t>
      </w:r>
      <w:r>
        <w:rPr>
          <w:rFonts w:ascii="Times New Roman" w:hAnsi="Times New Roman"/>
          <w:sz w:val="28"/>
          <w:szCs w:val="28"/>
          <w:lang w:val="kk-KZ"/>
        </w:rPr>
        <w:t>қ</w:t>
      </w:r>
      <w:r>
        <w:rPr>
          <w:rFonts w:ascii="Times New Roman" w:hAnsi="Times New Roman"/>
          <w:sz w:val="28"/>
          <w:szCs w:val="28"/>
        </w:rPr>
        <w:t>»</w:t>
      </w:r>
    </w:p>
    <w:p w:rsidR="00624EE4" w:rsidRDefault="00624EE4" w:rsidP="003C5DE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/>
          <w:sz w:val="28"/>
          <w:szCs w:val="28"/>
        </w:rPr>
        <w:tab/>
      </w:r>
    </w:p>
    <w:p w:rsidR="00624EE4" w:rsidRDefault="00624EE4" w:rsidP="003C5DEC">
      <w:pPr>
        <w:tabs>
          <w:tab w:val="left" w:pos="2385"/>
          <w:tab w:val="left" w:pos="3945"/>
        </w:tabs>
      </w:pPr>
      <w:r>
        <w:rPr>
          <w:noProof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strokecolor="#f79646" strokeweight="2pt">
            <v:textbox>
              <w:txbxContent>
                <w:p w:rsidR="00624EE4" w:rsidRDefault="00624EE4" w:rsidP="003C5DEC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624EE4" w:rsidRDefault="00624EE4" w:rsidP="003C5DEC">
      <w:pPr>
        <w:tabs>
          <w:tab w:val="left" w:pos="3945"/>
        </w:tabs>
      </w:pPr>
    </w:p>
    <w:p w:rsidR="00624EE4" w:rsidRDefault="00624EE4" w:rsidP="003C5DEC">
      <w:pPr>
        <w:tabs>
          <w:tab w:val="left" w:pos="3945"/>
        </w:tabs>
      </w:pPr>
    </w:p>
    <w:p w:rsidR="00624EE4" w:rsidRDefault="00624EE4" w:rsidP="003C5DEC">
      <w:pPr>
        <w:tabs>
          <w:tab w:val="left" w:pos="2490"/>
        </w:tabs>
      </w:pP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99"/>
        <w:gridCol w:w="7372"/>
      </w:tblGrid>
      <w:tr w:rsidR="00624EE4" w:rsidRPr="002E1129" w:rsidTr="002E1129">
        <w:tc>
          <w:tcPr>
            <w:tcW w:w="22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 xml:space="preserve">Бобров Денис </w:t>
            </w:r>
          </w:p>
        </w:tc>
      </w:tr>
      <w:tr w:rsidR="00624EE4" w:rsidRPr="002E1129" w:rsidTr="002E1129">
        <w:tc>
          <w:tcPr>
            <w:tcW w:w="22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рождения</w:t>
            </w:r>
          </w:p>
        </w:tc>
        <w:tc>
          <w:tcPr>
            <w:tcW w:w="74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7.10.2015г</w:t>
            </w:r>
          </w:p>
        </w:tc>
      </w:tr>
      <w:tr w:rsidR="00624EE4" w:rsidRPr="002E1129" w:rsidTr="002E1129">
        <w:tc>
          <w:tcPr>
            <w:tcW w:w="22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Дата поступления</w:t>
            </w:r>
          </w:p>
        </w:tc>
        <w:tc>
          <w:tcPr>
            <w:tcW w:w="74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3.06.2019г</w:t>
            </w:r>
          </w:p>
        </w:tc>
      </w:tr>
      <w:tr w:rsidR="00624EE4" w:rsidRPr="002E1129" w:rsidTr="002E1129">
        <w:tc>
          <w:tcPr>
            <w:tcW w:w="22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Подготовительная </w:t>
            </w:r>
          </w:p>
        </w:tc>
      </w:tr>
      <w:tr w:rsidR="00624EE4" w:rsidRPr="002E1129" w:rsidTr="002E1129">
        <w:tc>
          <w:tcPr>
            <w:tcW w:w="22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Воспитатели</w:t>
            </w:r>
          </w:p>
        </w:tc>
        <w:tc>
          <w:tcPr>
            <w:tcW w:w="74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Корниенко С. В. Шаймерденова М.Е</w:t>
            </w:r>
          </w:p>
        </w:tc>
      </w:tr>
      <w:tr w:rsidR="00624EE4" w:rsidRPr="002E1129" w:rsidTr="002E1129">
        <w:tc>
          <w:tcPr>
            <w:tcW w:w="22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Рысмаганбетова А. М.</w:t>
            </w:r>
          </w:p>
        </w:tc>
      </w:tr>
      <w:tr w:rsidR="00624EE4" w:rsidRPr="002E1129" w:rsidTr="002E1129">
        <w:tc>
          <w:tcPr>
            <w:tcW w:w="22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Жакупова Р.Ж</w:t>
            </w:r>
          </w:p>
        </w:tc>
      </w:tr>
      <w:tr w:rsidR="00624EE4" w:rsidRPr="002E1129" w:rsidTr="002E1129">
        <w:tc>
          <w:tcPr>
            <w:tcW w:w="22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Сиберт Г.И</w:t>
            </w:r>
          </w:p>
        </w:tc>
      </w:tr>
      <w:tr w:rsidR="00624EE4" w:rsidRPr="002E1129" w:rsidTr="002E1129">
        <w:tc>
          <w:tcPr>
            <w:tcW w:w="22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Шуртаева А.Д</w:t>
            </w:r>
          </w:p>
        </w:tc>
      </w:tr>
      <w:tr w:rsidR="00624EE4" w:rsidRPr="002E1129" w:rsidTr="002E1129">
        <w:tc>
          <w:tcPr>
            <w:tcW w:w="22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  <w:r w:rsidRPr="002E1129">
              <w:rPr>
                <w:rFonts w:ascii="Times New Roman" w:hAnsi="Times New Roman"/>
              </w:rPr>
              <w:t>учитель логопед</w:t>
            </w:r>
          </w:p>
        </w:tc>
        <w:tc>
          <w:tcPr>
            <w:tcW w:w="7403" w:type="dxa"/>
          </w:tcPr>
          <w:p w:rsidR="00624EE4" w:rsidRPr="002E1129" w:rsidRDefault="00624EE4" w:rsidP="002E1129">
            <w:pPr>
              <w:tabs>
                <w:tab w:val="left" w:pos="394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624EE4" w:rsidRDefault="00624EE4" w:rsidP="003C5DEC">
      <w:pPr>
        <w:tabs>
          <w:tab w:val="left" w:pos="2670"/>
          <w:tab w:val="center" w:pos="4677"/>
          <w:tab w:val="left" w:pos="6765"/>
        </w:tabs>
        <w:rPr>
          <w:rFonts w:ascii="Times New Roman" w:hAnsi="Times New Roman"/>
          <w:sz w:val="24"/>
          <w:szCs w:val="24"/>
        </w:rPr>
      </w:pPr>
    </w:p>
    <w:p w:rsidR="00624EE4" w:rsidRPr="0071288A" w:rsidRDefault="00624EE4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624EE4" w:rsidRPr="00067AF6" w:rsidRDefault="00624EE4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дошкольный возраст. </w:t>
      </w:r>
      <w:r w:rsidRPr="00067AF6">
        <w:rPr>
          <w:rFonts w:ascii="Times New Roman" w:hAnsi="Times New Roman"/>
          <w:b/>
          <w:sz w:val="24"/>
          <w:szCs w:val="24"/>
        </w:rPr>
        <w:t>Стартовый контроль (сентябрь)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624EE4" w:rsidRPr="002E1129" w:rsidTr="002E1129">
        <w:trPr>
          <w:gridAfter w:val="1"/>
          <w:wAfter w:w="33" w:type="dxa"/>
        </w:trPr>
        <w:tc>
          <w:tcPr>
            <w:tcW w:w="1000" w:type="dxa"/>
            <w:gridSpan w:val="4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24EE4" w:rsidRPr="002E1129" w:rsidTr="002E1129"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Развитие речи</w:t>
            </w: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Pr="002E1129" w:rsidRDefault="00624EE4" w:rsidP="002E1129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пересказывании </w:t>
            </w:r>
          </w:p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күнделікті кейбір тұрмыстық заттардың, көкөністердің, жануарлардың, құстардың, адамның дене мүшелерін, табиғат құбылыстарын атайды және түсінеді;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заттардың сынын, санын, қимылын білдіретін сөздерді айтады;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5-ке дейін тура және кері санайды;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өзі және өзінің отбасы туралы айтады;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айналасындағы адамдармен қарым-қатынас жасауға қажетті сөздерді айтады;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зат есімдерді жекеше және көпше түрде қолданады;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шағын қарапайым мәтіндерді, тақпақтар мен өлеңдерді тыңдайды, түсінеді және мазмұндайды, жатқа айта алады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2E1129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65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624EE4" w:rsidRPr="002E1129" w:rsidRDefault="00624EE4" w:rsidP="007C2503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2E1129">
              <w:rPr>
                <w:rFonts w:ascii="Times New Roman" w:hAnsi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  <w:trHeight w:val="775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  <w:trHeight w:val="805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1129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2E1129" w:rsidTr="002E1129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2E1129" w:rsidRDefault="00624EE4" w:rsidP="002E11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E1129">
              <w:rPr>
                <w:rFonts w:ascii="Times New Roman" w:hAnsi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2E1129" w:rsidRDefault="00624EE4" w:rsidP="002E1129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4EE4" w:rsidRDefault="00624EE4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4EE4" w:rsidRDefault="00624EE4" w:rsidP="00F62E5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Владеет  знаниями не полностью,развивать внимание и самостоятельность. Требуется работа логопеда.</w:t>
      </w:r>
    </w:p>
    <w:p w:rsidR="00624EE4" w:rsidRDefault="00624EE4" w:rsidP="00F62E5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4EE4" w:rsidRDefault="00624EE4" w:rsidP="00F62E5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 Развивать речь.</w:t>
      </w:r>
    </w:p>
    <w:p w:rsidR="00624EE4" w:rsidRDefault="00624EE4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4EE4" w:rsidRDefault="00624EE4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4EE4" w:rsidRDefault="00624EE4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4EE4" w:rsidRDefault="00624EE4" w:rsidP="003C5DE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4EE4" w:rsidRPr="0071288A" w:rsidRDefault="00624EE4" w:rsidP="000006F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1288A"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624EE4" w:rsidRPr="00067AF6" w:rsidRDefault="00624EE4" w:rsidP="000006F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Подготовительный  дошкольный возраст. Промежуточный </w:t>
      </w:r>
      <w:r w:rsidRPr="00067AF6">
        <w:rPr>
          <w:rFonts w:ascii="Times New Roman" w:hAnsi="Times New Roman"/>
          <w:b/>
          <w:sz w:val="24"/>
          <w:szCs w:val="24"/>
        </w:rPr>
        <w:t>контроль (</w:t>
      </w:r>
      <w:r>
        <w:rPr>
          <w:rFonts w:ascii="Times New Roman" w:hAnsi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/>
          <w:b/>
          <w:sz w:val="24"/>
          <w:szCs w:val="24"/>
        </w:rPr>
        <w:t>)</w:t>
      </w: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624EE4" w:rsidRPr="008F1A92" w:rsidTr="005F7061">
        <w:trPr>
          <w:gridAfter w:val="1"/>
          <w:wAfter w:w="33" w:type="dxa"/>
        </w:trPr>
        <w:tc>
          <w:tcPr>
            <w:tcW w:w="1000" w:type="dxa"/>
            <w:gridSpan w:val="4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F1A92">
              <w:rPr>
                <w:rFonts w:ascii="Times New Roman" w:hAnsi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24EE4" w:rsidRPr="008F1A92" w:rsidTr="005F7061"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624EE4" w:rsidRPr="008C569E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E1129"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624EE4" w:rsidRPr="008C569E" w:rsidRDefault="00624EE4" w:rsidP="008C569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C569E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126" w:type="dxa"/>
            <w:gridSpan w:val="2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F1A92">
              <w:rPr>
                <w:rFonts w:ascii="Times New Roman" w:hAnsi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Pr="006C644D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6C644D"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произносить все звуки родного языка;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624EE4" w:rsidRPr="008C569E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владеет четкой артикуляцией звуков, интонационной выразительностью;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выполнять звуковой анализ слов;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обобщает и описывает различные предметы;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Pr="008F1A92" w:rsidRDefault="00624EE4" w:rsidP="005F706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эмоционально воспринимать содержания произведений, чувствовать характер повествования;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различает литературные жанры;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выразительно читает стихотворения;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пересказывает самостоятельно небольшие произведения, сохраняя последовательность сюжета;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придумывает окончание рассказа;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проявляет интерес к книгам.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атайды және түсінеді;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 туралы айтады;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3</w:t>
            </w:r>
          </w:p>
        </w:tc>
        <w:tc>
          <w:tcPr>
            <w:tcW w:w="5461" w:type="dxa"/>
            <w:gridSpan w:val="3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мақал-мәтелдерді жатқа айтады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8F1A92">
              <w:rPr>
                <w:rFonts w:ascii="Times New Roman" w:hAnsi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65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значение слов "один", "одна", "одно";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прямой и обратный счет в пределах 10;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устанавливать размерные отношения между 5 и более предметами;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и называет геометрические фигуры;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ориентируется на листе бумаги, называет последовательно дни недели, времена года.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называет и различает основные детали строительных материалов;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создавать разные по величине конструкции;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складывает квадратную бумагу при изготовлении поделок;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несколько простых обобщенных способов конструирования и использует одни и те же способы для получения разных результатов;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конструировать предметы из различных материалов, знает их названия.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некоторые явления неживой природы;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самостоятельно экспериментировать со знакомыми материалами;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узнает и называет по картинкам лесные ягоды и грибы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проявляет бережное отношение к хлебу, к людям труда;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различает  и  называет  перелетных  и  зимующих  птиц,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определяет, что для роста и развития живых объектов необходимы вода, свет, воздух, питание и бережное отношение окружающих..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рисует с натуры и по представлению предметы: цветы, овощи, фрукты;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использует в создании рисунка выразительные средства, элементы казахского орнамента;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выполняет сюжетные рисунки.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лепить фигуры человека и животного с соблюдением элементарных пропорций;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передает образы по мотивам народных игрушек, керамических изделий;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использует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выбирает и обосновывает приемы работы;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запасом знаний но не применяет</w:t>
            </w:r>
          </w:p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вырезать из бумаги симметричные формы;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составляет узор предметов из нескольких частей;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работает с шаблонами и трафаретами, готовыми выкройкам;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составляет узор из геометрических элементов, украшает предметы казахским орнаментом;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соблюдает правила безопасности труда и личной гигиены.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F1A92">
              <w:rPr>
                <w:rFonts w:ascii="Times New Roman" w:hAnsi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различает простейшие жанры (кюй, песня, танец, марш);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владеет простейшими музыкальными терминами, навыками пения;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выполняет пластичные, ритмичные движения;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различает по тембру звучание детских музыкальных инструментов, называет их, умеет играть на них индивидуально и в составе группы.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vAlign w:val="bottom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проявляет заботу о своих членах семьи, выполняет домашние поручения;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связи;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название детского сада и номер; дорогу из дома в детский сад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назначение транспортных средств;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о некоторых промышленных и сельскохозяйственных профессиях;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правила поведения при исполнении государственного гимна Республики Казахстан;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8C569E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знает назначение Армии; о роли участников Великой Отечественной войны;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RPr="008F1A92" w:rsidTr="005F7061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1A92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624EE4" w:rsidRPr="008F1A92" w:rsidRDefault="00624EE4" w:rsidP="005F70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F1A92">
              <w:rPr>
                <w:rFonts w:ascii="Times New Roman" w:hAnsi="Times New Roman"/>
                <w:sz w:val="28"/>
                <w:szCs w:val="28"/>
              </w:rPr>
              <w:t>выполняет основные правила дорожного движения;</w:t>
            </w:r>
          </w:p>
        </w:tc>
        <w:tc>
          <w:tcPr>
            <w:tcW w:w="851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624EE4" w:rsidRPr="008F1A92" w:rsidRDefault="00624EE4" w:rsidP="005F7061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4EE4" w:rsidRDefault="00624EE4" w:rsidP="000006F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24EE4" w:rsidRDefault="00624EE4" w:rsidP="00F62E5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Владеет  знаниями не полностью,развивать внимание и самостоятельность. Требуется работа логопеда.</w:t>
      </w:r>
    </w:p>
    <w:p w:rsidR="00624EE4" w:rsidRDefault="00624EE4" w:rsidP="00F62E5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4EE4" w:rsidRDefault="00624EE4" w:rsidP="00F62E5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Рекомендации:  продолжать обучение  ребенка по типовой программе. Развивать речь.</w:t>
      </w:r>
    </w:p>
    <w:p w:rsidR="00624EE4" w:rsidRDefault="00624EE4" w:rsidP="000006F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4EE4" w:rsidRDefault="00624EE4" w:rsidP="000006F7"/>
    <w:p w:rsidR="00624EE4" w:rsidRDefault="00624EE4" w:rsidP="00455337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624EE4" w:rsidRDefault="00624EE4" w:rsidP="00455337">
      <w:pPr>
        <w:tabs>
          <w:tab w:val="left" w:pos="267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Подготовительный дошкольный возраст. Итоговый контроль (май)</w:t>
      </w: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624EE4" w:rsidTr="00455337">
        <w:trPr>
          <w:gridAfter w:val="1"/>
          <w:wAfter w:w="33" w:type="dxa"/>
        </w:trPr>
        <w:tc>
          <w:tcPr>
            <w:tcW w:w="1000" w:type="dxa"/>
            <w:gridSpan w:val="4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Вывод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«Здоровье»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Физическая культура</w:t>
            </w:r>
          </w:p>
        </w:tc>
      </w:tr>
      <w:tr w:rsidR="00624EE4" w:rsidTr="00455337"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комплексы упражнений утренней гимнастики, имеет качественные и количественные показатели в выполнении различных видов основных движений;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правила игры в подвижных играх;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перестраиваться из шеренги в колонну по одному, по два, по три, выполнять повороты на месте;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элементами спортивных игр и упражнений;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самостоятельно выполняет гигиенические процедуры;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понимает важность и необходимость закаливающих процедур.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«Коммуникация»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>Развитие речи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различает и правильно называет звуки;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соединяет звуки в слоги, конструирует словосочетания и предложения; высказывается простыми распространенными предложениями;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пересказывает сказку, рассказ по опорным иллюстрациям;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и рассказывать различные истории, сочиняет сказки;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употребляет разные части речи эпитеты и сравнения;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участвует свободно в диалоге со сверстниками и взрослыми, выражает свои чувства и намерения с помощью речевых и неречевых средств;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правилами вежливого обращения.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Default="00624EE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8"/>
                <w:szCs w:val="24"/>
              </w:rPr>
              <w:t>Художественная литература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литературные жанры;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слушает художественный текст, сопереживает, сочувствует литературным героям;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игровые действия, соответствующие содержанию текста;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принимает участие в коллективных показах небольших театральных постановках;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проявляет интерес к книгам, называет несколько известных литературных произведений, а также произведения казахстанских писателей, национального фольклора.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дұрыс атайды және ажыратады;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сөз ішіндегі қазақ тіліне тән дыбыстарды дұрыс айтады;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күнделікті жиі қолданылатын кейбір тұрмыстық заттардың (қазақ киіз үйі оның ішіндегі кейбір заттар туралы), жемістердің, көкөністердің, жануарлардың, құстардың атауларын және ұлттық салт-дәстүрлер мен мерекелерге байланысты сөздерді атайды және түсінеді;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заттардың сынын, санын, қымылын білдіретін сөздерді айтады;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10-ға дейін тура және кері санайды;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таныс сөздерді күнделікті өмірде қолданады;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өзінің мекен-жайы, тұратын қаласы (ауылы), Отаны туралы айтады;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ойыншықтар мен суреттер туралы педагогтың үлгісі бойынша қысқа мәтіндер құрастырады;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21</w:t>
            </w:r>
          </w:p>
        </w:tc>
        <w:tc>
          <w:tcPr>
            <w:tcW w:w="5461" w:type="dxa"/>
            <w:gridSpan w:val="3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мақал-мәтелдер мен жаңылпаштарды жатқа айтады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76" w:type="dxa"/>
            <w:gridSpan w:val="2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22</w:t>
            </w:r>
          </w:p>
        </w:tc>
        <w:tc>
          <w:tcPr>
            <w:tcW w:w="5461" w:type="dxa"/>
            <w:gridSpan w:val="3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қарапайым диалогке қатыса алады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4"/>
              </w:rPr>
              <w:t>«Познание»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765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8"/>
                <w:szCs w:val="28"/>
              </w:rPr>
              <w:t>Основы математики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выделять составные части множества;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числа и цифры в пределах 10 и считает в прямом и обратном порядке;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решает простейшие примеры и задачи; использует в речи математические термины, отражающие отношения между предметами по количеству и величине;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и различает геометрические фигуры и тела;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ориентируется в пространстве и на листе бумаги;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дни недели, месяцы года;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 по весу предметы, знает, что вес предметы не зависят от его размера.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из бросового и природного материала;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конструирует по условию, замыслу;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работает коллективно;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преобразовывает плоскостные бумажные формы в объемные;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соблюдает порядок на рабочем месте.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 экспериментировать  со  знакомыми  материалами,  устанавливать причинно-следственные связи;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ребенок владеет определенным</w:t>
            </w:r>
          </w:p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запасом знаний применяя их.</w:t>
            </w:r>
          </w:p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различать и называть перелетных и зимующих птиц, знает о пользе птиц;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 и  различает  по  характерным  признакам  животных  и  их детенышей, обитающих на территории Казахстана;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устанавливать причинно-следственные зависимости взаимодействия человека с природой.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10740" w:type="dxa"/>
            <w:gridSpan w:val="9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Рисование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самостоятельно различную технику в рисовании;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игрушки несложного силуэта, животных и человека, передает в рисунке простые движения человека;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декоративные узоры на розетке, треугольнике, шестиугольнике, выделяя середину, углы, кайму;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рисует элементы казахского орнамента и украшает ими одежду, предметы быта, располагая их на силуэтах;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сюжетные рисунки;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коллективные работы, рисует по замыслу.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sz w:val="28"/>
                <w:szCs w:val="28"/>
              </w:rPr>
              <w:t>Лепка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применяет различную технику лепки;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навыками коллективной лепки для общей композиции;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передает форму и детали предметов, применяя различные способы;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украшает предметы декоративными элементами.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силуэтным вырезанием по нарисованному или воображаемому контуру;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 w:val="restart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составлять сложные аппликации, аппликации по замыслу;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вырезает симметричные формы из бумаги, сложенной вдвое;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выполняет композиции отображая природу Казахстана, труд людей;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изображает предметы по памяти, с натуры, обращает внимание на форму, пропорции, объем;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выполнять аппликацию по замыслу.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r>
              <w:rPr>
                <w:rFonts w:ascii="Times New Roman" w:hAnsi="Times New Roman"/>
                <w:sz w:val="24"/>
                <w:szCs w:val="24"/>
              </w:rPr>
              <w:t>+</w:t>
            </w: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называет характерные признаки музыкальных жанров;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знает музыкальные профессии, известные имена композиторов;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исполняет самостоятельно хорошо знакомую песню с музыкальным сопровождением и без сопровождения;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умеет двигаться под музыку в соответствии с ее характером;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  <w:vAlign w:val="center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4EE4" w:rsidTr="00455337">
        <w:trPr>
          <w:gridAfter w:val="1"/>
          <w:wAfter w:w="33" w:type="dxa"/>
        </w:trPr>
        <w:tc>
          <w:tcPr>
            <w:tcW w:w="782" w:type="dxa"/>
            <w:gridSpan w:val="3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624EE4" w:rsidRDefault="00624EE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владеет простейшими навыками игры на детских музыкальных инструментах.</w:t>
            </w:r>
          </w:p>
        </w:tc>
        <w:tc>
          <w:tcPr>
            <w:tcW w:w="851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624EE4" w:rsidRDefault="00624EE4">
            <w:pPr>
              <w:tabs>
                <w:tab w:val="left" w:pos="2670"/>
                <w:tab w:val="center" w:pos="4677"/>
                <w:tab w:val="left" w:pos="676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24EE4" w:rsidRDefault="00624EE4" w:rsidP="0045533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4EE4" w:rsidRDefault="00624EE4" w:rsidP="0045533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Вывод: </w:t>
      </w:r>
      <w:r>
        <w:rPr>
          <w:rFonts w:ascii="Times New Roman" w:hAnsi="Times New Roman"/>
          <w:sz w:val="24"/>
          <w:szCs w:val="24"/>
          <w:lang w:val="kk-KZ"/>
        </w:rPr>
        <w:t>Владеет  знаниями,развивать внимание и самостоятельность</w:t>
      </w:r>
    </w:p>
    <w:p w:rsidR="00624EE4" w:rsidRDefault="00624EE4" w:rsidP="0045533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4EE4" w:rsidRDefault="00624EE4" w:rsidP="00455337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</w:pPr>
    </w:p>
    <w:p w:rsidR="00624EE4" w:rsidRDefault="00624EE4" w:rsidP="00455337">
      <w:pPr>
        <w:tabs>
          <w:tab w:val="left" w:pos="2670"/>
        </w:tabs>
        <w:spacing w:after="0" w:line="240" w:lineRule="auto"/>
      </w:pPr>
    </w:p>
    <w:sectPr w:rsidR="00624EE4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5DEC"/>
    <w:rsid w:val="000006F7"/>
    <w:rsid w:val="00067AF6"/>
    <w:rsid w:val="00093E76"/>
    <w:rsid w:val="000D2C40"/>
    <w:rsid w:val="000E4010"/>
    <w:rsid w:val="0014668B"/>
    <w:rsid w:val="001E3292"/>
    <w:rsid w:val="00215406"/>
    <w:rsid w:val="002437BB"/>
    <w:rsid w:val="002628B2"/>
    <w:rsid w:val="002E1129"/>
    <w:rsid w:val="00341291"/>
    <w:rsid w:val="0035655E"/>
    <w:rsid w:val="0039530C"/>
    <w:rsid w:val="003C5DEC"/>
    <w:rsid w:val="00426339"/>
    <w:rsid w:val="00455337"/>
    <w:rsid w:val="0046732B"/>
    <w:rsid w:val="005278BE"/>
    <w:rsid w:val="00544176"/>
    <w:rsid w:val="005F7061"/>
    <w:rsid w:val="00624EE4"/>
    <w:rsid w:val="006B758A"/>
    <w:rsid w:val="006C644D"/>
    <w:rsid w:val="00703F05"/>
    <w:rsid w:val="0071288A"/>
    <w:rsid w:val="007C2503"/>
    <w:rsid w:val="007C4D0E"/>
    <w:rsid w:val="007E486D"/>
    <w:rsid w:val="007E6692"/>
    <w:rsid w:val="008C569E"/>
    <w:rsid w:val="008E7401"/>
    <w:rsid w:val="008F1A92"/>
    <w:rsid w:val="00946F20"/>
    <w:rsid w:val="00A41D8F"/>
    <w:rsid w:val="00A76651"/>
    <w:rsid w:val="00AA36C7"/>
    <w:rsid w:val="00AE5052"/>
    <w:rsid w:val="00B60E8F"/>
    <w:rsid w:val="00BC6535"/>
    <w:rsid w:val="00BD2E9E"/>
    <w:rsid w:val="00C81B8F"/>
    <w:rsid w:val="00C97FE4"/>
    <w:rsid w:val="00CF05AB"/>
    <w:rsid w:val="00D01AC2"/>
    <w:rsid w:val="00D14E0E"/>
    <w:rsid w:val="00D163CF"/>
    <w:rsid w:val="00D53C41"/>
    <w:rsid w:val="00D55710"/>
    <w:rsid w:val="00D61671"/>
    <w:rsid w:val="00D72A89"/>
    <w:rsid w:val="00E819CD"/>
    <w:rsid w:val="00EB4F5A"/>
    <w:rsid w:val="00ED1784"/>
    <w:rsid w:val="00EE1809"/>
    <w:rsid w:val="00EF4E9B"/>
    <w:rsid w:val="00F32114"/>
    <w:rsid w:val="00F330AC"/>
    <w:rsid w:val="00F62E53"/>
    <w:rsid w:val="00FC0100"/>
    <w:rsid w:val="00FC0155"/>
    <w:rsid w:val="00FC144D"/>
    <w:rsid w:val="00FC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DE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3C5DE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87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38</TotalTime>
  <Pages>13</Pages>
  <Words>2886</Words>
  <Characters>16453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Алена</cp:lastModifiedBy>
  <cp:revision>13</cp:revision>
  <dcterms:created xsi:type="dcterms:W3CDTF">2020-10-05T16:35:00Z</dcterms:created>
  <dcterms:modified xsi:type="dcterms:W3CDTF">2022-06-10T10:19:00Z</dcterms:modified>
</cp:coreProperties>
</file>