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C31" w:rsidRDefault="00543C31" w:rsidP="00790BF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 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543C31" w:rsidRDefault="00543C31" w:rsidP="00790BF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543C31" w:rsidRDefault="00543C31" w:rsidP="00790BFA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543C31" w:rsidRDefault="00543C31" w:rsidP="00790BF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543C31" w:rsidRDefault="00543C31" w:rsidP="00790BFA">
      <w:pPr>
        <w:tabs>
          <w:tab w:val="left" w:pos="3945"/>
        </w:tabs>
      </w:pPr>
    </w:p>
    <w:p w:rsidR="00543C31" w:rsidRDefault="00543C31" w:rsidP="00790BFA">
      <w:pPr>
        <w:tabs>
          <w:tab w:val="left" w:pos="3945"/>
        </w:tabs>
      </w:pPr>
    </w:p>
    <w:p w:rsidR="00543C31" w:rsidRDefault="00543C31" w:rsidP="00790BFA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543C31" w:rsidRPr="008464C6" w:rsidTr="008464C6">
        <w:tc>
          <w:tcPr>
            <w:tcW w:w="22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Бондаренко Жасмин </w:t>
            </w:r>
            <w:r w:rsidRPr="008464C6">
              <w:rPr>
                <w:rFonts w:ascii="Times New Roman" w:hAnsi="Times New Roman"/>
              </w:rPr>
              <w:t xml:space="preserve"> </w:t>
            </w:r>
          </w:p>
        </w:tc>
      </w:tr>
      <w:tr w:rsidR="00543C31" w:rsidRPr="008464C6" w:rsidTr="008464C6">
        <w:tc>
          <w:tcPr>
            <w:tcW w:w="22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12.05.2017 г</w:t>
            </w:r>
          </w:p>
        </w:tc>
      </w:tr>
      <w:tr w:rsidR="00543C31" w:rsidRPr="008464C6" w:rsidTr="008464C6">
        <w:tc>
          <w:tcPr>
            <w:tcW w:w="22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543C31" w:rsidRPr="00810FE4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810FE4">
              <w:rPr>
                <w:rFonts w:ascii="Times New Roman" w:hAnsi="Times New Roman"/>
                <w:color w:val="FF0000"/>
                <w:sz w:val="20"/>
                <w:szCs w:val="20"/>
                <w:lang w:val="kk-KZ"/>
              </w:rPr>
              <w:t>26.06.2019</w:t>
            </w:r>
          </w:p>
        </w:tc>
      </w:tr>
      <w:tr w:rsidR="00543C31" w:rsidRPr="008464C6" w:rsidTr="008464C6">
        <w:tc>
          <w:tcPr>
            <w:tcW w:w="22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543C31" w:rsidRPr="008464C6" w:rsidTr="008464C6">
        <w:tc>
          <w:tcPr>
            <w:tcW w:w="22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8464C6">
              <w:rPr>
                <w:rFonts w:ascii="Times New Roman" w:hAnsi="Times New Roman"/>
              </w:rPr>
              <w:t>. Шаймерденова М.Е</w:t>
            </w:r>
          </w:p>
        </w:tc>
      </w:tr>
      <w:tr w:rsidR="00543C31" w:rsidRPr="008464C6" w:rsidTr="008464C6">
        <w:tc>
          <w:tcPr>
            <w:tcW w:w="22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Б.Ж</w:t>
            </w:r>
          </w:p>
        </w:tc>
      </w:tr>
      <w:tr w:rsidR="00543C31" w:rsidRPr="008464C6" w:rsidTr="008464C6">
        <w:tc>
          <w:tcPr>
            <w:tcW w:w="22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Жакупова Р.Ж</w:t>
            </w:r>
          </w:p>
        </w:tc>
      </w:tr>
      <w:tr w:rsidR="00543C31" w:rsidRPr="008464C6" w:rsidTr="008464C6">
        <w:tc>
          <w:tcPr>
            <w:tcW w:w="22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Сиберт Г.И</w:t>
            </w:r>
          </w:p>
        </w:tc>
      </w:tr>
      <w:tr w:rsidR="00543C31" w:rsidRPr="008464C6" w:rsidTr="008464C6">
        <w:tc>
          <w:tcPr>
            <w:tcW w:w="22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Шуртаева А.Д</w:t>
            </w:r>
          </w:p>
        </w:tc>
      </w:tr>
      <w:tr w:rsidR="00543C31" w:rsidRPr="008464C6" w:rsidTr="008464C6">
        <w:tc>
          <w:tcPr>
            <w:tcW w:w="22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464C6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543C31" w:rsidRPr="008464C6" w:rsidRDefault="00543C31" w:rsidP="008464C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543C31" w:rsidRDefault="00543C31" w:rsidP="00790BFA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543C31" w:rsidRPr="0071288A" w:rsidRDefault="00543C31" w:rsidP="00790B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543C31" w:rsidRPr="00067AF6" w:rsidRDefault="00543C31" w:rsidP="00790B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543C31" w:rsidRPr="008464C6" w:rsidTr="008464C6">
        <w:trPr>
          <w:gridAfter w:val="1"/>
          <w:wAfter w:w="33" w:type="dxa"/>
        </w:trPr>
        <w:tc>
          <w:tcPr>
            <w:tcW w:w="1000" w:type="dxa"/>
            <w:gridSpan w:val="4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4C6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464C6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464C6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43C31" w:rsidRPr="008464C6" w:rsidTr="008464C6"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464C6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464C6" w:rsidRDefault="00543C31" w:rsidP="008464C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464C6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4C6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464C6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65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8464C6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64C6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464C6" w:rsidTr="008464C6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464C6" w:rsidRDefault="00543C31" w:rsidP="00846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64C6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464C6" w:rsidRDefault="00543C31" w:rsidP="008464C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3C31" w:rsidRDefault="00543C31" w:rsidP="00790B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C31" w:rsidRDefault="00543C31" w:rsidP="00790B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>деет  знаниями не полностью,развивать внимание,</w:t>
      </w:r>
      <w:r w:rsidRPr="007E486D">
        <w:rPr>
          <w:rFonts w:ascii="Times New Roman" w:hAnsi="Times New Roman"/>
          <w:sz w:val="24"/>
          <w:szCs w:val="24"/>
          <w:lang w:val="kk-KZ"/>
        </w:rPr>
        <w:t xml:space="preserve">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, усидчивость.</w:t>
      </w:r>
    </w:p>
    <w:p w:rsidR="00543C31" w:rsidRDefault="00543C31" w:rsidP="00790B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C31" w:rsidRPr="0039530C" w:rsidRDefault="00543C31" w:rsidP="00790B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543C31" w:rsidRDefault="00543C31" w:rsidP="00790BFA"/>
    <w:p w:rsidR="00543C31" w:rsidRPr="0071288A" w:rsidRDefault="00543C31" w:rsidP="00810FE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543C31" w:rsidRPr="00067AF6" w:rsidRDefault="00543C31" w:rsidP="00810FE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Подготовительный </w:t>
      </w:r>
      <w:r>
        <w:rPr>
          <w:rFonts w:ascii="Times New Roman" w:hAnsi="Times New Roman"/>
          <w:b/>
          <w:sz w:val="24"/>
          <w:szCs w:val="24"/>
        </w:rPr>
        <w:t xml:space="preserve">дошкольный возраст. Промежуточный </w:t>
      </w:r>
      <w:r w:rsidRPr="00067AF6">
        <w:rPr>
          <w:rFonts w:ascii="Times New Roman" w:hAnsi="Times New Roman"/>
          <w:b/>
          <w:sz w:val="24"/>
          <w:szCs w:val="24"/>
        </w:rPr>
        <w:t>контроль (</w:t>
      </w:r>
      <w:r>
        <w:rPr>
          <w:rFonts w:ascii="Times New Roman" w:hAnsi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543C31" w:rsidRPr="008F1A92" w:rsidTr="005F7061">
        <w:trPr>
          <w:gridAfter w:val="1"/>
          <w:wAfter w:w="33" w:type="dxa"/>
        </w:trPr>
        <w:tc>
          <w:tcPr>
            <w:tcW w:w="1000" w:type="dxa"/>
            <w:gridSpan w:val="4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43C31" w:rsidRPr="008F1A92" w:rsidTr="005F7061"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E277A7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6C644D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C644D"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543C31" w:rsidRPr="00E277A7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F1A92" w:rsidRDefault="00543C31" w:rsidP="005F706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5461" w:type="dxa"/>
            <w:gridSpan w:val="3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65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1A92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4C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43C31" w:rsidRPr="008F1A92" w:rsidRDefault="00543C31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43C31" w:rsidRPr="008F1A92" w:rsidRDefault="00543C31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3C31" w:rsidRDefault="00543C31" w:rsidP="00810FE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3C31" w:rsidRDefault="00543C31" w:rsidP="00E277A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543C31" w:rsidRDefault="00543C31" w:rsidP="00E277A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543C31" w:rsidRDefault="00543C31" w:rsidP="00810FE4"/>
    <w:p w:rsidR="00543C31" w:rsidRDefault="00543C31" w:rsidP="00032600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543C31" w:rsidRDefault="00543C31" w:rsidP="00032600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543C31" w:rsidTr="00032600">
        <w:trPr>
          <w:gridAfter w:val="1"/>
          <w:wAfter w:w="33" w:type="dxa"/>
        </w:trPr>
        <w:tc>
          <w:tcPr>
            <w:tcW w:w="1000" w:type="dxa"/>
            <w:gridSpan w:val="4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543C31" w:rsidTr="00032600"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Default="00543C3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76" w:type="dxa"/>
            <w:gridSpan w:val="2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65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3C31" w:rsidTr="00032600">
        <w:trPr>
          <w:gridAfter w:val="1"/>
          <w:wAfter w:w="33" w:type="dxa"/>
        </w:trPr>
        <w:tc>
          <w:tcPr>
            <w:tcW w:w="782" w:type="dxa"/>
            <w:gridSpan w:val="3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543C31" w:rsidRDefault="00543C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43C31" w:rsidRDefault="00543C3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3C31" w:rsidRDefault="00543C31" w:rsidP="0003260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C31" w:rsidRDefault="00543C31" w:rsidP="0003260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543C31" w:rsidRDefault="00543C31" w:rsidP="0003260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C31" w:rsidRDefault="00543C31" w:rsidP="0003260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C31" w:rsidRDefault="00543C31" w:rsidP="0003260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C31" w:rsidRDefault="00543C31" w:rsidP="0003260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C31" w:rsidRDefault="00543C31" w:rsidP="0003260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C31" w:rsidRDefault="00543C31" w:rsidP="0003260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C31" w:rsidRDefault="00543C31" w:rsidP="00032600"/>
    <w:p w:rsidR="00543C31" w:rsidRDefault="00543C31" w:rsidP="00032600">
      <w:pPr>
        <w:rPr>
          <w:szCs w:val="24"/>
        </w:rPr>
      </w:pPr>
    </w:p>
    <w:p w:rsidR="00543C31" w:rsidRDefault="00543C31" w:rsidP="00032600"/>
    <w:p w:rsidR="00543C31" w:rsidRDefault="00543C31" w:rsidP="00032600">
      <w:pPr>
        <w:tabs>
          <w:tab w:val="left" w:pos="2670"/>
        </w:tabs>
        <w:spacing w:after="0" w:line="240" w:lineRule="auto"/>
      </w:pPr>
    </w:p>
    <w:sectPr w:rsidR="00543C31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0BFA"/>
    <w:rsid w:val="00032600"/>
    <w:rsid w:val="00036DEF"/>
    <w:rsid w:val="00045521"/>
    <w:rsid w:val="00066A88"/>
    <w:rsid w:val="00067AF6"/>
    <w:rsid w:val="00093E76"/>
    <w:rsid w:val="000A4EDA"/>
    <w:rsid w:val="001E3292"/>
    <w:rsid w:val="001E4835"/>
    <w:rsid w:val="002751CB"/>
    <w:rsid w:val="002C0B55"/>
    <w:rsid w:val="002E1129"/>
    <w:rsid w:val="00363F46"/>
    <w:rsid w:val="0039530C"/>
    <w:rsid w:val="003B7935"/>
    <w:rsid w:val="003D7FDC"/>
    <w:rsid w:val="00426339"/>
    <w:rsid w:val="00467388"/>
    <w:rsid w:val="005073F4"/>
    <w:rsid w:val="00543C31"/>
    <w:rsid w:val="005A5400"/>
    <w:rsid w:val="005C1937"/>
    <w:rsid w:val="005F7061"/>
    <w:rsid w:val="006377CC"/>
    <w:rsid w:val="00662D0C"/>
    <w:rsid w:val="00685B44"/>
    <w:rsid w:val="006B758A"/>
    <w:rsid w:val="006C644D"/>
    <w:rsid w:val="00703F05"/>
    <w:rsid w:val="0071288A"/>
    <w:rsid w:val="00790BFA"/>
    <w:rsid w:val="007C4D0E"/>
    <w:rsid w:val="007E486D"/>
    <w:rsid w:val="00800239"/>
    <w:rsid w:val="00810FE4"/>
    <w:rsid w:val="008464C6"/>
    <w:rsid w:val="008F1A92"/>
    <w:rsid w:val="00946F20"/>
    <w:rsid w:val="0099463F"/>
    <w:rsid w:val="009A645F"/>
    <w:rsid w:val="00BB17AC"/>
    <w:rsid w:val="00D14E0E"/>
    <w:rsid w:val="00D163CF"/>
    <w:rsid w:val="00E044E6"/>
    <w:rsid w:val="00E277A7"/>
    <w:rsid w:val="00E846EA"/>
    <w:rsid w:val="00E908B9"/>
    <w:rsid w:val="00EE1809"/>
    <w:rsid w:val="00EF6907"/>
    <w:rsid w:val="00F55A57"/>
    <w:rsid w:val="00FC0155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F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90BF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17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4294967246</TotalTime>
  <Pages>13</Pages>
  <Words>2881</Words>
  <Characters>16423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9</cp:revision>
  <dcterms:created xsi:type="dcterms:W3CDTF">2020-10-05T17:00:00Z</dcterms:created>
  <dcterms:modified xsi:type="dcterms:W3CDTF">2022-06-10T10:20:00Z</dcterms:modified>
</cp:coreProperties>
</file>