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BB" w:rsidRDefault="004357BB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4357BB" w:rsidRDefault="004357BB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4357BB" w:rsidRDefault="004357BB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4357BB" w:rsidRDefault="004357BB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357BB" w:rsidRDefault="004357BB" w:rsidP="00D85CB9">
      <w:pPr>
        <w:tabs>
          <w:tab w:val="left" w:pos="3945"/>
        </w:tabs>
      </w:pPr>
    </w:p>
    <w:p w:rsidR="004357BB" w:rsidRDefault="004357BB" w:rsidP="00D85CB9">
      <w:pPr>
        <w:tabs>
          <w:tab w:val="left" w:pos="3945"/>
        </w:tabs>
      </w:pPr>
    </w:p>
    <w:p w:rsidR="004357BB" w:rsidRDefault="004357BB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Громов Вячеслав 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16.03.2016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03.2021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Боскумбаева Р.Ж   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4357BB" w:rsidRPr="002E1129" w:rsidTr="00E044E6">
        <w:tc>
          <w:tcPr>
            <w:tcW w:w="22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4357BB" w:rsidRPr="002E1129" w:rsidRDefault="004357BB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4357BB" w:rsidRDefault="004357BB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4357BB" w:rsidRPr="0071288A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357BB" w:rsidRPr="00067AF6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357BB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357BB" w:rsidRPr="002E1129" w:rsidTr="00E044E6"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7BB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Pr="002E1129" w:rsidRDefault="004357BB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357BB" w:rsidRPr="002E1129" w:rsidRDefault="004357BB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57BB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7BB" w:rsidRPr="00EE1809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4357BB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4357BB" w:rsidRDefault="004357BB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7BB" w:rsidRDefault="004357BB" w:rsidP="00852C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357BB" w:rsidRDefault="004357BB" w:rsidP="00852C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Подготовительный </w:t>
      </w:r>
      <w:r>
        <w:rPr>
          <w:rFonts w:ascii="Times New Roman" w:hAnsi="Times New Roman"/>
          <w:b/>
          <w:sz w:val="24"/>
          <w:szCs w:val="24"/>
        </w:rPr>
        <w:t>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357BB" w:rsidTr="00852C65">
        <w:trPr>
          <w:gridAfter w:val="1"/>
          <w:wAfter w:w="33" w:type="dxa"/>
        </w:trPr>
        <w:tc>
          <w:tcPr>
            <w:tcW w:w="1000" w:type="dxa"/>
            <w:gridSpan w:val="4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65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852C65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357BB" w:rsidRDefault="004357BB" w:rsidP="00852C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4357BB" w:rsidRDefault="004357BB" w:rsidP="00852C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4357BB" w:rsidRDefault="004357BB" w:rsidP="00852C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4357BB" w:rsidRDefault="004357BB" w:rsidP="00852C65"/>
    <w:p w:rsidR="004357BB" w:rsidRDefault="004357BB" w:rsidP="00F5032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357BB" w:rsidRDefault="004357BB" w:rsidP="00F5032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357BB" w:rsidTr="00F50320">
        <w:trPr>
          <w:gridAfter w:val="1"/>
          <w:wAfter w:w="33" w:type="dxa"/>
        </w:trPr>
        <w:tc>
          <w:tcPr>
            <w:tcW w:w="1000" w:type="dxa"/>
            <w:gridSpan w:val="4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76" w:type="dxa"/>
            <w:gridSpan w:val="2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65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357BB" w:rsidTr="00F50320">
        <w:trPr>
          <w:gridAfter w:val="1"/>
          <w:wAfter w:w="33" w:type="dxa"/>
        </w:trPr>
        <w:tc>
          <w:tcPr>
            <w:tcW w:w="782" w:type="dxa"/>
            <w:gridSpan w:val="3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4357BB" w:rsidRDefault="00435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4357BB" w:rsidRDefault="004357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357BB" w:rsidRDefault="004357BB" w:rsidP="00F503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357BB" w:rsidRDefault="004357BB" w:rsidP="00F503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4357BB" w:rsidRDefault="004357BB" w:rsidP="00F503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57BB" w:rsidRDefault="004357BB" w:rsidP="00F503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4357BB" w:rsidRPr="0071288A" w:rsidRDefault="004357BB" w:rsidP="00F50320">
      <w:pPr>
        <w:tabs>
          <w:tab w:val="left" w:pos="2670"/>
        </w:tabs>
        <w:spacing w:after="0" w:line="240" w:lineRule="auto"/>
      </w:pPr>
    </w:p>
    <w:sectPr w:rsidR="004357BB" w:rsidRPr="0071288A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B168C"/>
    <w:rsid w:val="000B73D2"/>
    <w:rsid w:val="000C1AE0"/>
    <w:rsid w:val="000F56DA"/>
    <w:rsid w:val="00137B36"/>
    <w:rsid w:val="00153CE2"/>
    <w:rsid w:val="00180D9D"/>
    <w:rsid w:val="00274FC0"/>
    <w:rsid w:val="00290D20"/>
    <w:rsid w:val="002B78F5"/>
    <w:rsid w:val="002D2413"/>
    <w:rsid w:val="002E1129"/>
    <w:rsid w:val="002E323E"/>
    <w:rsid w:val="00341B20"/>
    <w:rsid w:val="003475B5"/>
    <w:rsid w:val="00373E8F"/>
    <w:rsid w:val="0039530C"/>
    <w:rsid w:val="003A1E04"/>
    <w:rsid w:val="003A56AB"/>
    <w:rsid w:val="003A5B92"/>
    <w:rsid w:val="00420217"/>
    <w:rsid w:val="00426339"/>
    <w:rsid w:val="004271AC"/>
    <w:rsid w:val="00433966"/>
    <w:rsid w:val="004357BB"/>
    <w:rsid w:val="00445703"/>
    <w:rsid w:val="004509A4"/>
    <w:rsid w:val="00452E44"/>
    <w:rsid w:val="004F5C6C"/>
    <w:rsid w:val="00504FB1"/>
    <w:rsid w:val="005066ED"/>
    <w:rsid w:val="0051760A"/>
    <w:rsid w:val="005A4D6B"/>
    <w:rsid w:val="005F7061"/>
    <w:rsid w:val="0062617B"/>
    <w:rsid w:val="00633570"/>
    <w:rsid w:val="0064090B"/>
    <w:rsid w:val="00680BA6"/>
    <w:rsid w:val="0068349B"/>
    <w:rsid w:val="00684B81"/>
    <w:rsid w:val="006B758A"/>
    <w:rsid w:val="006C644D"/>
    <w:rsid w:val="006D42C8"/>
    <w:rsid w:val="006E6ADA"/>
    <w:rsid w:val="00703F05"/>
    <w:rsid w:val="00710370"/>
    <w:rsid w:val="0071288A"/>
    <w:rsid w:val="00734C64"/>
    <w:rsid w:val="007C1A5A"/>
    <w:rsid w:val="007E486D"/>
    <w:rsid w:val="007F2B67"/>
    <w:rsid w:val="00810972"/>
    <w:rsid w:val="0085292F"/>
    <w:rsid w:val="00852C65"/>
    <w:rsid w:val="00865781"/>
    <w:rsid w:val="00891653"/>
    <w:rsid w:val="008F1A92"/>
    <w:rsid w:val="00900EE2"/>
    <w:rsid w:val="009110A6"/>
    <w:rsid w:val="00946F20"/>
    <w:rsid w:val="00980213"/>
    <w:rsid w:val="00A96086"/>
    <w:rsid w:val="00AC54BA"/>
    <w:rsid w:val="00AF210E"/>
    <w:rsid w:val="00B11865"/>
    <w:rsid w:val="00B20BE3"/>
    <w:rsid w:val="00B231BB"/>
    <w:rsid w:val="00B72375"/>
    <w:rsid w:val="00BB1751"/>
    <w:rsid w:val="00BF5F96"/>
    <w:rsid w:val="00C144E9"/>
    <w:rsid w:val="00C549D2"/>
    <w:rsid w:val="00C604C5"/>
    <w:rsid w:val="00CD2C60"/>
    <w:rsid w:val="00D163CF"/>
    <w:rsid w:val="00D318CC"/>
    <w:rsid w:val="00D5374D"/>
    <w:rsid w:val="00D57021"/>
    <w:rsid w:val="00D85CB9"/>
    <w:rsid w:val="00DD2CFF"/>
    <w:rsid w:val="00DD7D52"/>
    <w:rsid w:val="00DF050A"/>
    <w:rsid w:val="00E01BDB"/>
    <w:rsid w:val="00E044E6"/>
    <w:rsid w:val="00E412AB"/>
    <w:rsid w:val="00E4335E"/>
    <w:rsid w:val="00E63939"/>
    <w:rsid w:val="00ED0C35"/>
    <w:rsid w:val="00EE14DA"/>
    <w:rsid w:val="00EE1809"/>
    <w:rsid w:val="00F0533A"/>
    <w:rsid w:val="00F44799"/>
    <w:rsid w:val="00F50320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7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13</Pages>
  <Words>2872</Words>
  <Characters>16373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2022-06-10T10:18:00Z</dcterms:modified>
</cp:coreProperties>
</file>