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399" w:rsidRDefault="00B71399" w:rsidP="001C269C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«Детский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B71399" w:rsidRDefault="00B71399" w:rsidP="001C269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B71399" w:rsidRDefault="00B71399" w:rsidP="001C269C">
      <w:pPr>
        <w:tabs>
          <w:tab w:val="left" w:pos="2385"/>
          <w:tab w:val="left" w:pos="3945"/>
        </w:tabs>
      </w:pPr>
      <w:r>
        <w:rPr>
          <w:noProof/>
          <w:lang w:eastAsia="ru-RU"/>
        </w:rPr>
        <w:pict>
          <v:rect 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B71399" w:rsidRDefault="00B71399" w:rsidP="001C269C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B71399" w:rsidRDefault="00B71399" w:rsidP="001C269C">
      <w:pPr>
        <w:tabs>
          <w:tab w:val="left" w:pos="3945"/>
        </w:tabs>
      </w:pPr>
    </w:p>
    <w:p w:rsidR="00B71399" w:rsidRDefault="00B71399" w:rsidP="001C269C">
      <w:pPr>
        <w:tabs>
          <w:tab w:val="left" w:pos="3945"/>
        </w:tabs>
      </w:pPr>
    </w:p>
    <w:p w:rsidR="00B71399" w:rsidRDefault="00B71399" w:rsidP="001C269C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B71399" w:rsidRPr="005E7CAF" w:rsidTr="005E7CAF">
        <w:tc>
          <w:tcPr>
            <w:tcW w:w="2203" w:type="dxa"/>
          </w:tcPr>
          <w:p w:rsidR="00B71399" w:rsidRPr="005E7CAF" w:rsidRDefault="00B71399" w:rsidP="005E7CA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E7CAF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B71399" w:rsidRPr="005E7CAF" w:rsidRDefault="00B71399" w:rsidP="005E7CA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E7CAF">
              <w:rPr>
                <w:rFonts w:ascii="Times New Roman" w:hAnsi="Times New Roman"/>
              </w:rPr>
              <w:t>Гулеватый Никита</w:t>
            </w:r>
          </w:p>
        </w:tc>
      </w:tr>
      <w:tr w:rsidR="00B71399" w:rsidRPr="005E7CAF" w:rsidTr="005E7CAF">
        <w:trPr>
          <w:trHeight w:val="331"/>
        </w:trPr>
        <w:tc>
          <w:tcPr>
            <w:tcW w:w="2203" w:type="dxa"/>
          </w:tcPr>
          <w:p w:rsidR="00B71399" w:rsidRPr="005E7CAF" w:rsidRDefault="00B71399" w:rsidP="005E7CA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E7CAF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B71399" w:rsidRPr="005E7CAF" w:rsidRDefault="00B71399" w:rsidP="005E7CA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E7CAF">
              <w:rPr>
                <w:rFonts w:ascii="Times New Roman" w:hAnsi="Times New Roman"/>
                <w:sz w:val="20"/>
                <w:szCs w:val="20"/>
                <w:lang w:val="kk-KZ"/>
              </w:rPr>
              <w:t>01.11.2015</w:t>
            </w:r>
          </w:p>
        </w:tc>
      </w:tr>
      <w:tr w:rsidR="00B71399" w:rsidRPr="005E7CAF" w:rsidTr="005E7CAF">
        <w:tc>
          <w:tcPr>
            <w:tcW w:w="2203" w:type="dxa"/>
          </w:tcPr>
          <w:p w:rsidR="00B71399" w:rsidRPr="005E7CAF" w:rsidRDefault="00B71399" w:rsidP="005E7CA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E7CAF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B71399" w:rsidRPr="005E7CAF" w:rsidRDefault="00B71399" w:rsidP="005E7CA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7CAF">
              <w:rPr>
                <w:rFonts w:ascii="Times New Roman" w:hAnsi="Times New Roman"/>
                <w:sz w:val="20"/>
                <w:szCs w:val="20"/>
                <w:lang w:val="kk-KZ"/>
              </w:rPr>
              <w:t>03.06.2019</w:t>
            </w:r>
          </w:p>
        </w:tc>
      </w:tr>
      <w:tr w:rsidR="00B71399" w:rsidRPr="005E7CAF" w:rsidTr="005E7CAF">
        <w:tc>
          <w:tcPr>
            <w:tcW w:w="2203" w:type="dxa"/>
          </w:tcPr>
          <w:p w:rsidR="00B71399" w:rsidRPr="005E7CAF" w:rsidRDefault="00B71399" w:rsidP="005E7CA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E7CAF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B71399" w:rsidRPr="005E7CAF" w:rsidRDefault="00B71399" w:rsidP="005E7CA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</w:t>
            </w:r>
          </w:p>
        </w:tc>
      </w:tr>
      <w:tr w:rsidR="00B71399" w:rsidRPr="005E7CAF" w:rsidTr="005E7CAF">
        <w:tc>
          <w:tcPr>
            <w:tcW w:w="2203" w:type="dxa"/>
          </w:tcPr>
          <w:p w:rsidR="00B71399" w:rsidRPr="005E7CAF" w:rsidRDefault="00B71399" w:rsidP="005E7CA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E7CAF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B71399" w:rsidRPr="005E7CAF" w:rsidRDefault="00B71399" w:rsidP="005E7CA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А.В.</w:t>
            </w:r>
            <w:r w:rsidRPr="005E7CAF">
              <w:rPr>
                <w:rFonts w:ascii="Times New Roman" w:hAnsi="Times New Roman"/>
              </w:rPr>
              <w:t xml:space="preserve"> Шаймерденова М.Е</w:t>
            </w:r>
          </w:p>
        </w:tc>
      </w:tr>
      <w:tr w:rsidR="00B71399" w:rsidRPr="005E7CAF" w:rsidTr="005E7CAF">
        <w:tc>
          <w:tcPr>
            <w:tcW w:w="2203" w:type="dxa"/>
          </w:tcPr>
          <w:p w:rsidR="00B71399" w:rsidRPr="005E7CAF" w:rsidRDefault="00B71399" w:rsidP="005E7CA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E7CAF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B71399" w:rsidRPr="005E7CAF" w:rsidRDefault="00B71399" w:rsidP="005E7CA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Боскумбаева Р.Ж</w:t>
            </w:r>
          </w:p>
        </w:tc>
      </w:tr>
      <w:tr w:rsidR="00B71399" w:rsidRPr="005E7CAF" w:rsidTr="005E7CAF">
        <w:tc>
          <w:tcPr>
            <w:tcW w:w="2203" w:type="dxa"/>
          </w:tcPr>
          <w:p w:rsidR="00B71399" w:rsidRPr="005E7CAF" w:rsidRDefault="00B71399" w:rsidP="005E7CA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E7CAF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B71399" w:rsidRPr="005E7CAF" w:rsidRDefault="00B71399" w:rsidP="005E7CA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E7CAF">
              <w:rPr>
                <w:rFonts w:ascii="Times New Roman" w:hAnsi="Times New Roman"/>
              </w:rPr>
              <w:t>Жакупова Р.Ж</w:t>
            </w:r>
          </w:p>
        </w:tc>
      </w:tr>
      <w:tr w:rsidR="00B71399" w:rsidRPr="005E7CAF" w:rsidTr="005E7CAF">
        <w:tc>
          <w:tcPr>
            <w:tcW w:w="2203" w:type="dxa"/>
          </w:tcPr>
          <w:p w:rsidR="00B71399" w:rsidRPr="005E7CAF" w:rsidRDefault="00B71399" w:rsidP="005E7CA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E7CAF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B71399" w:rsidRPr="005E7CAF" w:rsidRDefault="00B71399" w:rsidP="005E7CA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E7CAF">
              <w:rPr>
                <w:rFonts w:ascii="Times New Roman" w:hAnsi="Times New Roman"/>
              </w:rPr>
              <w:t>Сиберт Г.И</w:t>
            </w:r>
          </w:p>
        </w:tc>
      </w:tr>
      <w:tr w:rsidR="00B71399" w:rsidRPr="005E7CAF" w:rsidTr="005E7CAF">
        <w:tc>
          <w:tcPr>
            <w:tcW w:w="2203" w:type="dxa"/>
          </w:tcPr>
          <w:p w:rsidR="00B71399" w:rsidRPr="005E7CAF" w:rsidRDefault="00B71399" w:rsidP="005E7CA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E7CAF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B71399" w:rsidRPr="005E7CAF" w:rsidRDefault="00B71399" w:rsidP="005E7CA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E7CAF">
              <w:rPr>
                <w:rFonts w:ascii="Times New Roman" w:hAnsi="Times New Roman"/>
              </w:rPr>
              <w:t>Шуртаева А.Д</w:t>
            </w:r>
          </w:p>
        </w:tc>
      </w:tr>
      <w:tr w:rsidR="00B71399" w:rsidRPr="005E7CAF" w:rsidTr="005E7CAF">
        <w:tc>
          <w:tcPr>
            <w:tcW w:w="2203" w:type="dxa"/>
          </w:tcPr>
          <w:p w:rsidR="00B71399" w:rsidRPr="005E7CAF" w:rsidRDefault="00B71399" w:rsidP="005E7CA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5E7CAF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B71399" w:rsidRPr="005E7CAF" w:rsidRDefault="00B71399" w:rsidP="005E7CAF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Т.А.</w:t>
            </w:r>
          </w:p>
        </w:tc>
      </w:tr>
    </w:tbl>
    <w:p w:rsidR="00B71399" w:rsidRDefault="00B71399" w:rsidP="001C269C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B71399" w:rsidRPr="0071288A" w:rsidRDefault="00B71399" w:rsidP="001C26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B71399" w:rsidRPr="00067AF6" w:rsidRDefault="00B71399" w:rsidP="001C26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B71399" w:rsidRPr="005E7CAF" w:rsidTr="005E7CAF">
        <w:trPr>
          <w:gridAfter w:val="1"/>
          <w:wAfter w:w="33" w:type="dxa"/>
        </w:trPr>
        <w:tc>
          <w:tcPr>
            <w:tcW w:w="1000" w:type="dxa"/>
            <w:gridSpan w:val="4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7CAF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5E7CAF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7CAF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71399" w:rsidRPr="005E7CAF" w:rsidTr="005E7CAF"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5E7CAF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Равитие речи</w:t>
            </w: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Pr="005E7CAF" w:rsidRDefault="00B71399" w:rsidP="005E7CA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7CAF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7CAF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5E7CAF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65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E7CAF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E7CAF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5E7CAF" w:rsidTr="005E7CA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5E7CAF" w:rsidRDefault="00B71399" w:rsidP="005E7C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7CAF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Pr="005E7CAF" w:rsidRDefault="00B71399" w:rsidP="005E7CAF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71399" w:rsidRDefault="00B71399" w:rsidP="001C26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1399" w:rsidRDefault="00B71399" w:rsidP="001C26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15741C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продолжать работу по обучению по образовательным областям.</w:t>
      </w:r>
    </w:p>
    <w:p w:rsidR="00B71399" w:rsidRDefault="00B71399" w:rsidP="001C26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B71399" w:rsidRDefault="00B71399" w:rsidP="001C269C"/>
    <w:p w:rsidR="00B71399" w:rsidRDefault="00B71399"/>
    <w:p w:rsidR="00B71399" w:rsidRPr="0071288A" w:rsidRDefault="00B71399" w:rsidP="00AB365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B71399" w:rsidRPr="00067AF6" w:rsidRDefault="00B71399" w:rsidP="00AB365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дошкольный возраст. Промежуточный </w:t>
      </w:r>
      <w:r w:rsidRPr="00067AF6">
        <w:rPr>
          <w:rFonts w:ascii="Times New Roman" w:hAnsi="Times New Roman"/>
          <w:b/>
          <w:sz w:val="24"/>
          <w:szCs w:val="24"/>
        </w:rPr>
        <w:t>контроль (</w:t>
      </w:r>
      <w:r>
        <w:rPr>
          <w:rFonts w:ascii="Times New Roman" w:hAnsi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B71399" w:rsidRPr="008F1A92" w:rsidTr="005F7061">
        <w:trPr>
          <w:gridAfter w:val="1"/>
          <w:wAfter w:w="33" w:type="dxa"/>
        </w:trPr>
        <w:tc>
          <w:tcPr>
            <w:tcW w:w="1000" w:type="dxa"/>
            <w:gridSpan w:val="4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F1A92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71399" w:rsidRPr="008F1A92" w:rsidTr="005F7061"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F1A92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Pr="006C644D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6C644D"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старается </w:t>
            </w:r>
            <w:r w:rsidRPr="008F1A92">
              <w:rPr>
                <w:rFonts w:ascii="Times New Roman" w:hAnsi="Times New Roman"/>
                <w:sz w:val="24"/>
                <w:szCs w:val="24"/>
              </w:rPr>
              <w:t xml:space="preserve"> применя</w:t>
            </w:r>
            <w:r>
              <w:rPr>
                <w:rFonts w:ascii="Times New Roman" w:hAnsi="Times New Roman"/>
                <w:sz w:val="24"/>
                <w:szCs w:val="24"/>
              </w:rPr>
              <w:t>ть</w:t>
            </w:r>
          </w:p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Pr="008F1A92" w:rsidRDefault="00B71399" w:rsidP="005F706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B71399" w:rsidRPr="008F1A92" w:rsidRDefault="00B71399" w:rsidP="00F732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1399" w:rsidRPr="008F1A92" w:rsidRDefault="00B71399" w:rsidP="00F732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старается </w:t>
            </w:r>
            <w:r w:rsidRPr="008F1A92">
              <w:rPr>
                <w:rFonts w:ascii="Times New Roman" w:hAnsi="Times New Roman"/>
                <w:sz w:val="24"/>
                <w:szCs w:val="24"/>
              </w:rPr>
              <w:t xml:space="preserve"> применя</w:t>
            </w:r>
            <w:r>
              <w:rPr>
                <w:rFonts w:ascii="Times New Roman" w:hAnsi="Times New Roman"/>
                <w:sz w:val="24"/>
                <w:szCs w:val="24"/>
              </w:rPr>
              <w:t>ть</w:t>
            </w:r>
          </w:p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5461" w:type="dxa"/>
            <w:gridSpan w:val="3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5461" w:type="dxa"/>
            <w:gridSpan w:val="3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5461" w:type="dxa"/>
            <w:gridSpan w:val="3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F1A92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65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B71399" w:rsidRPr="008F1A92" w:rsidRDefault="00B71399" w:rsidP="00F732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1399" w:rsidRPr="008F1A92" w:rsidRDefault="00B71399" w:rsidP="00F732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старается </w:t>
            </w:r>
            <w:r w:rsidRPr="008F1A92">
              <w:rPr>
                <w:rFonts w:ascii="Times New Roman" w:hAnsi="Times New Roman"/>
                <w:sz w:val="24"/>
                <w:szCs w:val="24"/>
              </w:rPr>
              <w:t xml:space="preserve"> применя</w:t>
            </w:r>
            <w:r>
              <w:rPr>
                <w:rFonts w:ascii="Times New Roman" w:hAnsi="Times New Roman"/>
                <w:sz w:val="24"/>
                <w:szCs w:val="24"/>
              </w:rPr>
              <w:t>ть</w:t>
            </w:r>
          </w:p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1399" w:rsidRPr="008F1A92" w:rsidRDefault="00B71399" w:rsidP="00F732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1399" w:rsidRPr="008F1A92" w:rsidRDefault="00B71399" w:rsidP="00F732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старается </w:t>
            </w:r>
            <w:r w:rsidRPr="008F1A92">
              <w:rPr>
                <w:rFonts w:ascii="Times New Roman" w:hAnsi="Times New Roman"/>
                <w:sz w:val="24"/>
                <w:szCs w:val="24"/>
              </w:rPr>
              <w:t xml:space="preserve"> применя</w:t>
            </w:r>
            <w:r>
              <w:rPr>
                <w:rFonts w:ascii="Times New Roman" w:hAnsi="Times New Roman"/>
                <w:sz w:val="24"/>
                <w:szCs w:val="24"/>
              </w:rPr>
              <w:t>ть</w:t>
            </w:r>
          </w:p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B71399" w:rsidRPr="008F1A92" w:rsidRDefault="00B71399" w:rsidP="00F732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1399" w:rsidRPr="008F1A92" w:rsidRDefault="00B71399" w:rsidP="00F732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старается </w:t>
            </w:r>
            <w:r w:rsidRPr="008F1A92">
              <w:rPr>
                <w:rFonts w:ascii="Times New Roman" w:hAnsi="Times New Roman"/>
                <w:sz w:val="24"/>
                <w:szCs w:val="24"/>
              </w:rPr>
              <w:t xml:space="preserve"> применя</w:t>
            </w:r>
            <w:r>
              <w:rPr>
                <w:rFonts w:ascii="Times New Roman" w:hAnsi="Times New Roman"/>
                <w:sz w:val="24"/>
                <w:szCs w:val="24"/>
              </w:rPr>
              <w:t>ть</w:t>
            </w:r>
          </w:p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B71399" w:rsidRPr="008F1A92" w:rsidRDefault="00B71399" w:rsidP="00F732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1399" w:rsidRPr="008F1A92" w:rsidRDefault="00B71399" w:rsidP="00F732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старается </w:t>
            </w:r>
            <w:r w:rsidRPr="008F1A92">
              <w:rPr>
                <w:rFonts w:ascii="Times New Roman" w:hAnsi="Times New Roman"/>
                <w:sz w:val="24"/>
                <w:szCs w:val="24"/>
              </w:rPr>
              <w:t xml:space="preserve"> применя</w:t>
            </w:r>
            <w:r>
              <w:rPr>
                <w:rFonts w:ascii="Times New Roman" w:hAnsi="Times New Roman"/>
                <w:sz w:val="24"/>
                <w:szCs w:val="24"/>
              </w:rPr>
              <w:t>ть</w:t>
            </w:r>
          </w:p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1399" w:rsidRPr="008F1A92" w:rsidRDefault="00B71399" w:rsidP="00F732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1399" w:rsidRPr="008F1A92" w:rsidRDefault="00B71399" w:rsidP="00F732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старается </w:t>
            </w:r>
            <w:r w:rsidRPr="008F1A92">
              <w:rPr>
                <w:rFonts w:ascii="Times New Roman" w:hAnsi="Times New Roman"/>
                <w:sz w:val="24"/>
                <w:szCs w:val="24"/>
              </w:rPr>
              <w:t xml:space="preserve"> применя</w:t>
            </w:r>
            <w:r>
              <w:rPr>
                <w:rFonts w:ascii="Times New Roman" w:hAnsi="Times New Roman"/>
                <w:sz w:val="24"/>
                <w:szCs w:val="24"/>
              </w:rPr>
              <w:t>ть</w:t>
            </w:r>
          </w:p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1A92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B71399" w:rsidRPr="008F1A92" w:rsidRDefault="00B71399" w:rsidP="00F732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1399" w:rsidRPr="008F1A92" w:rsidRDefault="00B71399" w:rsidP="00F732BB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старается </w:t>
            </w:r>
            <w:r w:rsidRPr="008F1A92">
              <w:rPr>
                <w:rFonts w:ascii="Times New Roman" w:hAnsi="Times New Roman"/>
                <w:sz w:val="24"/>
                <w:szCs w:val="24"/>
              </w:rPr>
              <w:t xml:space="preserve"> применя</w:t>
            </w:r>
            <w:r>
              <w:rPr>
                <w:rFonts w:ascii="Times New Roman" w:hAnsi="Times New Roman"/>
                <w:sz w:val="24"/>
                <w:szCs w:val="24"/>
              </w:rPr>
              <w:t>ть</w:t>
            </w:r>
          </w:p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B71399" w:rsidRPr="008F1A92" w:rsidRDefault="00B71399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CA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1399" w:rsidRPr="008F1A92" w:rsidRDefault="00B71399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71399" w:rsidRDefault="00B71399" w:rsidP="00AB365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71399" w:rsidRDefault="00B71399" w:rsidP="00F732B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15741C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продолжать работу по обучению по образовательным областям.</w:t>
      </w:r>
    </w:p>
    <w:p w:rsidR="00B71399" w:rsidRDefault="00B71399" w:rsidP="00F732B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B71399" w:rsidRDefault="00B71399" w:rsidP="00AB365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1399" w:rsidRDefault="00B71399" w:rsidP="00AB3652"/>
    <w:p w:rsidR="00B71399" w:rsidRDefault="00B71399" w:rsidP="00CA339F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B71399" w:rsidRDefault="00B71399" w:rsidP="00CA339F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B71399" w:rsidTr="00CA339F">
        <w:trPr>
          <w:gridAfter w:val="1"/>
          <w:wAfter w:w="33" w:type="dxa"/>
        </w:trPr>
        <w:tc>
          <w:tcPr>
            <w:tcW w:w="1000" w:type="dxa"/>
            <w:gridSpan w:val="4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B71399" w:rsidTr="00CA339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B71399" w:rsidTr="00CA339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B71399" w:rsidTr="00CA339F"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B71399" w:rsidTr="00CA339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Default="00B7139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B71399" w:rsidTr="00CA339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76" w:type="dxa"/>
            <w:gridSpan w:val="2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B71399" w:rsidTr="00CA339F">
        <w:trPr>
          <w:gridAfter w:val="1"/>
          <w:wAfter w:w="33" w:type="dxa"/>
        </w:trPr>
        <w:tc>
          <w:tcPr>
            <w:tcW w:w="765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99" w:rsidTr="00CA339F">
        <w:trPr>
          <w:gridAfter w:val="1"/>
          <w:wAfter w:w="33" w:type="dxa"/>
        </w:trPr>
        <w:tc>
          <w:tcPr>
            <w:tcW w:w="782" w:type="dxa"/>
            <w:gridSpan w:val="3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B71399" w:rsidRDefault="00B713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1399" w:rsidRDefault="00B7139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71399" w:rsidRDefault="00B71399" w:rsidP="00CA339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1399" w:rsidRDefault="00B71399" w:rsidP="00CA339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B71399" w:rsidRDefault="00B71399" w:rsidP="00CA339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1399" w:rsidRDefault="00B71399" w:rsidP="00CA339F">
      <w:pPr>
        <w:tabs>
          <w:tab w:val="left" w:pos="2670"/>
        </w:tabs>
        <w:spacing w:after="0" w:line="240" w:lineRule="auto"/>
      </w:pPr>
    </w:p>
    <w:sectPr w:rsidR="00B71399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269C"/>
    <w:rsid w:val="00067AF6"/>
    <w:rsid w:val="00093E76"/>
    <w:rsid w:val="0015741C"/>
    <w:rsid w:val="001C269C"/>
    <w:rsid w:val="001C3338"/>
    <w:rsid w:val="001E3292"/>
    <w:rsid w:val="002371F1"/>
    <w:rsid w:val="00267084"/>
    <w:rsid w:val="002E1129"/>
    <w:rsid w:val="00341677"/>
    <w:rsid w:val="00351653"/>
    <w:rsid w:val="004109D6"/>
    <w:rsid w:val="00417E42"/>
    <w:rsid w:val="00426339"/>
    <w:rsid w:val="00462F6B"/>
    <w:rsid w:val="005E7CAF"/>
    <w:rsid w:val="005F7061"/>
    <w:rsid w:val="006B758A"/>
    <w:rsid w:val="006C644D"/>
    <w:rsid w:val="00703F05"/>
    <w:rsid w:val="0071288A"/>
    <w:rsid w:val="007C4D0E"/>
    <w:rsid w:val="007E486D"/>
    <w:rsid w:val="00827511"/>
    <w:rsid w:val="00893EED"/>
    <w:rsid w:val="008C074A"/>
    <w:rsid w:val="008F1A92"/>
    <w:rsid w:val="00902AEF"/>
    <w:rsid w:val="00922837"/>
    <w:rsid w:val="00940CA9"/>
    <w:rsid w:val="00946F20"/>
    <w:rsid w:val="009A2E05"/>
    <w:rsid w:val="00A62D60"/>
    <w:rsid w:val="00A92369"/>
    <w:rsid w:val="00AB3652"/>
    <w:rsid w:val="00B71399"/>
    <w:rsid w:val="00C92253"/>
    <w:rsid w:val="00CA339F"/>
    <w:rsid w:val="00CA6A32"/>
    <w:rsid w:val="00D14E0E"/>
    <w:rsid w:val="00D163CF"/>
    <w:rsid w:val="00E044E6"/>
    <w:rsid w:val="00E46DE1"/>
    <w:rsid w:val="00EB79A5"/>
    <w:rsid w:val="00EE1809"/>
    <w:rsid w:val="00F732BB"/>
    <w:rsid w:val="00FC0155"/>
    <w:rsid w:val="00FC7F52"/>
    <w:rsid w:val="00FF3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69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C269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13</Pages>
  <Words>2865</Words>
  <Characters>16331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Алена</cp:lastModifiedBy>
  <cp:revision>9</cp:revision>
  <dcterms:created xsi:type="dcterms:W3CDTF">2020-10-05T16:46:00Z</dcterms:created>
  <dcterms:modified xsi:type="dcterms:W3CDTF">2022-06-10T10:10:00Z</dcterms:modified>
</cp:coreProperties>
</file>