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D39" w:rsidRDefault="005A2D39" w:rsidP="00454EF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5A2D39" w:rsidRDefault="005A2D39" w:rsidP="00454EF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5A2D39" w:rsidRDefault="005A2D39" w:rsidP="00454EFC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5A2D39" w:rsidRDefault="005A2D39" w:rsidP="00454EF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A2D39" w:rsidRDefault="005A2D39" w:rsidP="00454EFC">
      <w:pPr>
        <w:tabs>
          <w:tab w:val="left" w:pos="3945"/>
        </w:tabs>
      </w:pPr>
    </w:p>
    <w:p w:rsidR="005A2D39" w:rsidRDefault="005A2D39" w:rsidP="00454EFC">
      <w:pPr>
        <w:tabs>
          <w:tab w:val="left" w:pos="3945"/>
        </w:tabs>
      </w:pPr>
    </w:p>
    <w:p w:rsidR="005A2D39" w:rsidRDefault="005A2D39" w:rsidP="00454EFC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 xml:space="preserve">Зулумбекова Курманжан 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91E">
              <w:rPr>
                <w:rFonts w:ascii="Times New Roman" w:hAnsi="Times New Roman"/>
                <w:sz w:val="20"/>
                <w:szCs w:val="20"/>
                <w:lang w:val="kk-KZ"/>
              </w:rPr>
              <w:t>13.12.2015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091E">
              <w:rPr>
                <w:rFonts w:ascii="Times New Roman" w:hAnsi="Times New Roman"/>
                <w:sz w:val="20"/>
                <w:szCs w:val="20"/>
                <w:lang w:val="kk-KZ"/>
              </w:rPr>
              <w:t>25.06.2019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66091E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Боскумбаева Р.Ж.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Жакупова Р.Ж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Сиберт Г.И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Шуртаева А.Д</w:t>
            </w:r>
          </w:p>
        </w:tc>
      </w:tr>
      <w:tr w:rsidR="005A2D39" w:rsidRPr="0066091E" w:rsidTr="0066091E">
        <w:tc>
          <w:tcPr>
            <w:tcW w:w="22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66091E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5A2D39" w:rsidRPr="0066091E" w:rsidRDefault="005A2D39" w:rsidP="0066091E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5A2D39" w:rsidRDefault="005A2D39" w:rsidP="00454EFC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5A2D39" w:rsidRPr="0071288A" w:rsidRDefault="005A2D39" w:rsidP="00454EF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A2D39" w:rsidRPr="00067AF6" w:rsidRDefault="005A2D39" w:rsidP="00454EF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A2D39" w:rsidRPr="0066091E" w:rsidTr="0066091E">
        <w:trPr>
          <w:gridAfter w:val="1"/>
          <w:wAfter w:w="33" w:type="dxa"/>
        </w:trPr>
        <w:tc>
          <w:tcPr>
            <w:tcW w:w="1000" w:type="dxa"/>
            <w:gridSpan w:val="4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91E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66091E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A2D39" w:rsidRPr="0066091E" w:rsidTr="0066091E"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66091E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91E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66091E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65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66091E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091E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RPr="0066091E" w:rsidTr="0066091E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Pr="0066091E" w:rsidRDefault="005A2D39" w:rsidP="006609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1E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1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Pr="0066091E" w:rsidRDefault="005A2D39" w:rsidP="0066091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2D39" w:rsidRDefault="005A2D39" w:rsidP="00454E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2D39" w:rsidRDefault="005A2D39" w:rsidP="00454E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5A2D39" w:rsidRDefault="005A2D39" w:rsidP="00454E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2D39" w:rsidRPr="0039530C" w:rsidRDefault="005A2D39" w:rsidP="00454E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Больше работать над  речью.</w:t>
      </w:r>
    </w:p>
    <w:p w:rsidR="005A2D39" w:rsidRDefault="005A2D39" w:rsidP="00454EFC"/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A2D39" w:rsidTr="00A95507">
        <w:trPr>
          <w:gridAfter w:val="1"/>
          <w:wAfter w:w="33" w:type="dxa"/>
        </w:trPr>
        <w:tc>
          <w:tcPr>
            <w:tcW w:w="1000" w:type="dxa"/>
            <w:gridSpan w:val="4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A2D39" w:rsidTr="00A95507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65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A95507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A2D39" w:rsidRDefault="005A2D39" w:rsidP="00A955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2D39" w:rsidRDefault="005A2D39" w:rsidP="00821614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5A2D39" w:rsidRDefault="005A2D39" w:rsidP="00821614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A2D39" w:rsidTr="00821614">
        <w:trPr>
          <w:gridAfter w:val="1"/>
          <w:wAfter w:w="33" w:type="dxa"/>
        </w:trPr>
        <w:tc>
          <w:tcPr>
            <w:tcW w:w="1000" w:type="dxa"/>
            <w:gridSpan w:val="4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5A2D39" w:rsidTr="00821614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76" w:type="dxa"/>
            <w:gridSpan w:val="2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65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2D39" w:rsidTr="00821614">
        <w:trPr>
          <w:gridAfter w:val="1"/>
          <w:wAfter w:w="33" w:type="dxa"/>
        </w:trPr>
        <w:tc>
          <w:tcPr>
            <w:tcW w:w="782" w:type="dxa"/>
            <w:gridSpan w:val="3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5A2D39" w:rsidRDefault="005A2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2D39" w:rsidRDefault="005A2D3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2D39" w:rsidRDefault="005A2D39" w:rsidP="008216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2D39" w:rsidRDefault="005A2D39" w:rsidP="008216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5A2D39" w:rsidRDefault="005A2D39" w:rsidP="008216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2D39" w:rsidRDefault="005A2D39" w:rsidP="00F916E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5A2D39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4EFC"/>
    <w:rsid w:val="00027513"/>
    <w:rsid w:val="00067AF6"/>
    <w:rsid w:val="00093E76"/>
    <w:rsid w:val="000B6927"/>
    <w:rsid w:val="001D3339"/>
    <w:rsid w:val="001E3292"/>
    <w:rsid w:val="00261FEA"/>
    <w:rsid w:val="00276EE3"/>
    <w:rsid w:val="002E1129"/>
    <w:rsid w:val="00340477"/>
    <w:rsid w:val="0039530C"/>
    <w:rsid w:val="003F79EE"/>
    <w:rsid w:val="00426339"/>
    <w:rsid w:val="00443F43"/>
    <w:rsid w:val="00454EFC"/>
    <w:rsid w:val="00573898"/>
    <w:rsid w:val="005A2D39"/>
    <w:rsid w:val="005B7ABB"/>
    <w:rsid w:val="0066091E"/>
    <w:rsid w:val="006B758A"/>
    <w:rsid w:val="006C644D"/>
    <w:rsid w:val="00703F05"/>
    <w:rsid w:val="0070534D"/>
    <w:rsid w:val="0071288A"/>
    <w:rsid w:val="00712B4E"/>
    <w:rsid w:val="007A729B"/>
    <w:rsid w:val="007C4D0E"/>
    <w:rsid w:val="007E486D"/>
    <w:rsid w:val="00821614"/>
    <w:rsid w:val="00874BDB"/>
    <w:rsid w:val="008F1A92"/>
    <w:rsid w:val="00946F20"/>
    <w:rsid w:val="00A95507"/>
    <w:rsid w:val="00AE71EA"/>
    <w:rsid w:val="00CE0BD9"/>
    <w:rsid w:val="00D14E0E"/>
    <w:rsid w:val="00D163CF"/>
    <w:rsid w:val="00D35704"/>
    <w:rsid w:val="00DB1719"/>
    <w:rsid w:val="00DC379E"/>
    <w:rsid w:val="00E044E6"/>
    <w:rsid w:val="00EC4A1D"/>
    <w:rsid w:val="00EE1809"/>
    <w:rsid w:val="00F441BC"/>
    <w:rsid w:val="00F916EF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EF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54E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13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13</Pages>
  <Words>2897</Words>
  <Characters>16515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8</cp:revision>
  <dcterms:created xsi:type="dcterms:W3CDTF">2020-10-05T17:33:00Z</dcterms:created>
  <dcterms:modified xsi:type="dcterms:W3CDTF">2022-06-10T10:11:00Z</dcterms:modified>
</cp:coreProperties>
</file>