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20" w:rsidRDefault="00C83420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C83420" w:rsidRDefault="00C83420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C83420" w:rsidRDefault="00C83420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C83420" w:rsidRDefault="00C83420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C83420" w:rsidRDefault="00C83420" w:rsidP="00D85CB9">
      <w:pPr>
        <w:tabs>
          <w:tab w:val="left" w:pos="3945"/>
        </w:tabs>
      </w:pPr>
    </w:p>
    <w:p w:rsidR="00C83420" w:rsidRDefault="00C83420" w:rsidP="00D85CB9">
      <w:pPr>
        <w:tabs>
          <w:tab w:val="left" w:pos="3945"/>
        </w:tabs>
      </w:pPr>
    </w:p>
    <w:p w:rsidR="00C83420" w:rsidRDefault="00C83420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Корнейчук Егор  </w:t>
            </w:r>
            <w:r w:rsidRPr="002E1129">
              <w:rPr>
                <w:rFonts w:ascii="Times New Roman" w:hAnsi="Times New Roman"/>
              </w:rPr>
              <w:t xml:space="preserve"> 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21.07.2016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Pr="002E112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11.2020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C83420" w:rsidRPr="002E1129" w:rsidTr="00E044E6">
        <w:tc>
          <w:tcPr>
            <w:tcW w:w="22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C83420" w:rsidRPr="002E1129" w:rsidRDefault="00C83420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C83420" w:rsidRDefault="00C83420" w:rsidP="00D85CB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C83420" w:rsidRPr="0071288A" w:rsidRDefault="00C8342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83420" w:rsidRPr="00067AF6" w:rsidRDefault="00C8342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83420" w:rsidRPr="002E1129" w:rsidTr="00E044E6">
        <w:trPr>
          <w:gridAfter w:val="1"/>
          <w:wAfter w:w="33" w:type="dxa"/>
        </w:trPr>
        <w:tc>
          <w:tcPr>
            <w:tcW w:w="1000" w:type="dxa"/>
            <w:gridSpan w:val="4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83420" w:rsidRPr="002E1129" w:rsidTr="00E044E6"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65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83420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Pr="002E1129" w:rsidRDefault="00C83420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C83420" w:rsidRPr="002E1129" w:rsidRDefault="00C83420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3420" w:rsidRDefault="00C8342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3420" w:rsidRPr="00EE1809" w:rsidRDefault="00C8342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C83420" w:rsidRDefault="00C8342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C83420" w:rsidRDefault="00C83420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3420" w:rsidRDefault="00C83420" w:rsidP="009170A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83420" w:rsidRDefault="00C83420" w:rsidP="009170A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83420" w:rsidTr="009170AE">
        <w:trPr>
          <w:gridAfter w:val="1"/>
          <w:wAfter w:w="33" w:type="dxa"/>
        </w:trPr>
        <w:tc>
          <w:tcPr>
            <w:tcW w:w="1000" w:type="dxa"/>
            <w:gridSpan w:val="4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83420" w:rsidTr="009170AE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65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9170AE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C83420" w:rsidRDefault="00C83420" w:rsidP="009170A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C83420" w:rsidRDefault="00C83420" w:rsidP="009170A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C83420" w:rsidRDefault="00C83420" w:rsidP="009170A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C83420" w:rsidRDefault="00C83420" w:rsidP="00845822"/>
    <w:p w:rsidR="00C83420" w:rsidRDefault="00C83420" w:rsidP="00DF49F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C83420" w:rsidRDefault="00C83420" w:rsidP="00DF49F0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C83420" w:rsidTr="00DF49F0">
        <w:trPr>
          <w:gridAfter w:val="1"/>
          <w:wAfter w:w="33" w:type="dxa"/>
        </w:trPr>
        <w:tc>
          <w:tcPr>
            <w:tcW w:w="1000" w:type="dxa"/>
            <w:gridSpan w:val="4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C83420" w:rsidTr="00DF49F0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76" w:type="dxa"/>
            <w:gridSpan w:val="2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65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10740" w:type="dxa"/>
            <w:gridSpan w:val="9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83420" w:rsidTr="00DF49F0">
        <w:trPr>
          <w:gridAfter w:val="1"/>
          <w:wAfter w:w="33" w:type="dxa"/>
        </w:trPr>
        <w:tc>
          <w:tcPr>
            <w:tcW w:w="782" w:type="dxa"/>
            <w:gridSpan w:val="3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C83420" w:rsidRDefault="00C83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C83420" w:rsidRDefault="00C83420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C83420" w:rsidRDefault="00C83420" w:rsidP="00DF49F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C83420" w:rsidRDefault="00C83420" w:rsidP="00DF49F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C83420" w:rsidRDefault="00C83420" w:rsidP="00DF49F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83420" w:rsidRDefault="00C83420" w:rsidP="00DF49F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C83420" w:rsidRPr="00FC0155" w:rsidRDefault="00C83420" w:rsidP="00DF49F0">
      <w:pPr>
        <w:tabs>
          <w:tab w:val="left" w:pos="2670"/>
        </w:tabs>
        <w:spacing w:after="0" w:line="240" w:lineRule="auto"/>
      </w:pPr>
    </w:p>
    <w:sectPr w:rsidR="00C83420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7AF6"/>
    <w:rsid w:val="00093E76"/>
    <w:rsid w:val="000B168C"/>
    <w:rsid w:val="000B73D2"/>
    <w:rsid w:val="000C1AE0"/>
    <w:rsid w:val="000F56DA"/>
    <w:rsid w:val="00153CE2"/>
    <w:rsid w:val="00180D9D"/>
    <w:rsid w:val="00190A4F"/>
    <w:rsid w:val="00220C50"/>
    <w:rsid w:val="00274FC0"/>
    <w:rsid w:val="00290D20"/>
    <w:rsid w:val="002D2413"/>
    <w:rsid w:val="002E1129"/>
    <w:rsid w:val="00341B20"/>
    <w:rsid w:val="003475B5"/>
    <w:rsid w:val="00361B80"/>
    <w:rsid w:val="00373E8F"/>
    <w:rsid w:val="0039530C"/>
    <w:rsid w:val="003A1E04"/>
    <w:rsid w:val="003A56AB"/>
    <w:rsid w:val="003A5B92"/>
    <w:rsid w:val="003D2BC3"/>
    <w:rsid w:val="00426339"/>
    <w:rsid w:val="004271AC"/>
    <w:rsid w:val="00433966"/>
    <w:rsid w:val="00445703"/>
    <w:rsid w:val="004509A4"/>
    <w:rsid w:val="00452E44"/>
    <w:rsid w:val="00475DFB"/>
    <w:rsid w:val="004F5C6C"/>
    <w:rsid w:val="00504FB1"/>
    <w:rsid w:val="005066ED"/>
    <w:rsid w:val="0051760A"/>
    <w:rsid w:val="005A4D6B"/>
    <w:rsid w:val="0062617B"/>
    <w:rsid w:val="00633570"/>
    <w:rsid w:val="0064090B"/>
    <w:rsid w:val="0068349B"/>
    <w:rsid w:val="00684B81"/>
    <w:rsid w:val="006B758A"/>
    <w:rsid w:val="006C644D"/>
    <w:rsid w:val="00703F05"/>
    <w:rsid w:val="00710370"/>
    <w:rsid w:val="0071288A"/>
    <w:rsid w:val="00734C64"/>
    <w:rsid w:val="007C1A5A"/>
    <w:rsid w:val="007E486D"/>
    <w:rsid w:val="007F2B67"/>
    <w:rsid w:val="00845822"/>
    <w:rsid w:val="00846A39"/>
    <w:rsid w:val="008506C1"/>
    <w:rsid w:val="00865781"/>
    <w:rsid w:val="0086716F"/>
    <w:rsid w:val="008807C3"/>
    <w:rsid w:val="00891653"/>
    <w:rsid w:val="008A0992"/>
    <w:rsid w:val="008F1A92"/>
    <w:rsid w:val="008F4033"/>
    <w:rsid w:val="009170AE"/>
    <w:rsid w:val="00946F20"/>
    <w:rsid w:val="009B20E6"/>
    <w:rsid w:val="00A44F30"/>
    <w:rsid w:val="00A52A53"/>
    <w:rsid w:val="00A73521"/>
    <w:rsid w:val="00A96086"/>
    <w:rsid w:val="00AF210E"/>
    <w:rsid w:val="00B11865"/>
    <w:rsid w:val="00B72375"/>
    <w:rsid w:val="00C028E7"/>
    <w:rsid w:val="00C144E9"/>
    <w:rsid w:val="00C549D2"/>
    <w:rsid w:val="00C604C5"/>
    <w:rsid w:val="00C83420"/>
    <w:rsid w:val="00C961C5"/>
    <w:rsid w:val="00CD2C60"/>
    <w:rsid w:val="00D163CF"/>
    <w:rsid w:val="00D318CC"/>
    <w:rsid w:val="00D63BF9"/>
    <w:rsid w:val="00D85CB9"/>
    <w:rsid w:val="00DD2CFF"/>
    <w:rsid w:val="00DD7D52"/>
    <w:rsid w:val="00DF050A"/>
    <w:rsid w:val="00DF49F0"/>
    <w:rsid w:val="00E044E6"/>
    <w:rsid w:val="00E22E49"/>
    <w:rsid w:val="00E63939"/>
    <w:rsid w:val="00ED0C35"/>
    <w:rsid w:val="00EE14DA"/>
    <w:rsid w:val="00EE1809"/>
    <w:rsid w:val="00F0533A"/>
    <w:rsid w:val="00F12256"/>
    <w:rsid w:val="00F44799"/>
    <w:rsid w:val="00F92F75"/>
    <w:rsid w:val="00FA2BB4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1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136</TotalTime>
  <Pages>13</Pages>
  <Words>2887</Words>
  <Characters>16456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23</cp:revision>
  <cp:lastPrinted>2021-04-18T16:58:00Z</cp:lastPrinted>
  <dcterms:created xsi:type="dcterms:W3CDTF">2015-07-12T16:01:00Z</dcterms:created>
  <dcterms:modified xsi:type="dcterms:W3CDTF">2022-06-10T10:14:00Z</dcterms:modified>
</cp:coreProperties>
</file>