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3E0" w:rsidRDefault="000003E0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0003E0" w:rsidRDefault="000003E0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0003E0" w:rsidRDefault="000003E0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0003E0" w:rsidRDefault="000003E0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003E0" w:rsidRDefault="000003E0" w:rsidP="00D85CB9">
      <w:pPr>
        <w:tabs>
          <w:tab w:val="left" w:pos="3945"/>
        </w:tabs>
      </w:pPr>
    </w:p>
    <w:p w:rsidR="000003E0" w:rsidRDefault="000003E0" w:rsidP="00D85CB9">
      <w:pPr>
        <w:tabs>
          <w:tab w:val="left" w:pos="3945"/>
        </w:tabs>
      </w:pPr>
    </w:p>
    <w:p w:rsidR="000003E0" w:rsidRDefault="000003E0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Майшулан Еламан 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18.03.2016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02.2021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0003E0" w:rsidRPr="002E1129" w:rsidTr="00E044E6">
        <w:tc>
          <w:tcPr>
            <w:tcW w:w="22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0003E0" w:rsidRPr="002E1129" w:rsidRDefault="000003E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0003E0" w:rsidRDefault="000003E0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0003E0" w:rsidRPr="0071288A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03E0" w:rsidRPr="00067AF6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0003E0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03E0" w:rsidRPr="002E1129" w:rsidTr="00E044E6"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3E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Pr="002E1129" w:rsidRDefault="000003E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003E0" w:rsidRPr="002E1129" w:rsidRDefault="000003E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Pr="00EE1809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0003E0" w:rsidTr="0020382D">
        <w:trPr>
          <w:gridAfter w:val="1"/>
          <w:wAfter w:w="33" w:type="dxa"/>
        </w:trPr>
        <w:tc>
          <w:tcPr>
            <w:tcW w:w="1000" w:type="dxa"/>
            <w:gridSpan w:val="4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65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20382D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0003E0" w:rsidRDefault="000003E0" w:rsidP="002038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20382D"/>
    <w:p w:rsidR="000003E0" w:rsidRDefault="000003E0" w:rsidP="00CF0B1F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03E0" w:rsidRDefault="000003E0" w:rsidP="00CF0B1F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0003E0" w:rsidTr="00CF0B1F">
        <w:trPr>
          <w:gridAfter w:val="1"/>
          <w:wAfter w:w="33" w:type="dxa"/>
        </w:trPr>
        <w:tc>
          <w:tcPr>
            <w:tcW w:w="1000" w:type="dxa"/>
            <w:gridSpan w:val="4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76" w:type="dxa"/>
            <w:gridSpan w:val="2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65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003E0" w:rsidTr="00CF0B1F">
        <w:trPr>
          <w:gridAfter w:val="1"/>
          <w:wAfter w:w="33" w:type="dxa"/>
        </w:trPr>
        <w:tc>
          <w:tcPr>
            <w:tcW w:w="782" w:type="dxa"/>
            <w:gridSpan w:val="3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003E0" w:rsidRDefault="000003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0003E0" w:rsidRDefault="000003E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0003E0" w:rsidRDefault="000003E0" w:rsidP="00CF0B1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0003E0" w:rsidRDefault="000003E0" w:rsidP="00CF0B1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0003E0" w:rsidRDefault="000003E0" w:rsidP="00CF0B1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E0" w:rsidRDefault="000003E0" w:rsidP="00CF0B1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0003E0" w:rsidRPr="00FC0155" w:rsidRDefault="000003E0" w:rsidP="00CF0B1F">
      <w:pPr>
        <w:tabs>
          <w:tab w:val="left" w:pos="2670"/>
        </w:tabs>
        <w:spacing w:after="0" w:line="240" w:lineRule="auto"/>
      </w:pPr>
    </w:p>
    <w:sectPr w:rsidR="000003E0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003E0"/>
    <w:rsid w:val="000441A3"/>
    <w:rsid w:val="00067AF6"/>
    <w:rsid w:val="00093E76"/>
    <w:rsid w:val="000B168C"/>
    <w:rsid w:val="000B73D2"/>
    <w:rsid w:val="000C1AE0"/>
    <w:rsid w:val="000F56DA"/>
    <w:rsid w:val="00123A67"/>
    <w:rsid w:val="00153CE2"/>
    <w:rsid w:val="001568F4"/>
    <w:rsid w:val="00180D9D"/>
    <w:rsid w:val="001B76E1"/>
    <w:rsid w:val="001C26F6"/>
    <w:rsid w:val="0020382D"/>
    <w:rsid w:val="0022329D"/>
    <w:rsid w:val="00274FC0"/>
    <w:rsid w:val="00290D20"/>
    <w:rsid w:val="002D2413"/>
    <w:rsid w:val="002E1129"/>
    <w:rsid w:val="00341B20"/>
    <w:rsid w:val="003475B5"/>
    <w:rsid w:val="00373E8F"/>
    <w:rsid w:val="0039530C"/>
    <w:rsid w:val="003A1E04"/>
    <w:rsid w:val="003A56AB"/>
    <w:rsid w:val="003A5B92"/>
    <w:rsid w:val="00426339"/>
    <w:rsid w:val="004271AC"/>
    <w:rsid w:val="00433966"/>
    <w:rsid w:val="00440CB2"/>
    <w:rsid w:val="00442F04"/>
    <w:rsid w:val="00445703"/>
    <w:rsid w:val="004509A4"/>
    <w:rsid w:val="00452E44"/>
    <w:rsid w:val="004E7E36"/>
    <w:rsid w:val="004F52DA"/>
    <w:rsid w:val="004F5C6C"/>
    <w:rsid w:val="00504FB1"/>
    <w:rsid w:val="005066ED"/>
    <w:rsid w:val="00516E40"/>
    <w:rsid w:val="0051760A"/>
    <w:rsid w:val="005A4D6B"/>
    <w:rsid w:val="00620811"/>
    <w:rsid w:val="0062617B"/>
    <w:rsid w:val="00633570"/>
    <w:rsid w:val="0064090B"/>
    <w:rsid w:val="006548D3"/>
    <w:rsid w:val="0068349B"/>
    <w:rsid w:val="00684B81"/>
    <w:rsid w:val="006B758A"/>
    <w:rsid w:val="006C644D"/>
    <w:rsid w:val="00703F05"/>
    <w:rsid w:val="00710370"/>
    <w:rsid w:val="0071288A"/>
    <w:rsid w:val="00734C64"/>
    <w:rsid w:val="007C1A5A"/>
    <w:rsid w:val="007E486D"/>
    <w:rsid w:val="007F2B67"/>
    <w:rsid w:val="00865781"/>
    <w:rsid w:val="00891653"/>
    <w:rsid w:val="008D52AB"/>
    <w:rsid w:val="008F1A92"/>
    <w:rsid w:val="00946F20"/>
    <w:rsid w:val="0095262E"/>
    <w:rsid w:val="009D0238"/>
    <w:rsid w:val="00A96086"/>
    <w:rsid w:val="00AF210E"/>
    <w:rsid w:val="00B11865"/>
    <w:rsid w:val="00B72375"/>
    <w:rsid w:val="00BD7549"/>
    <w:rsid w:val="00C144E9"/>
    <w:rsid w:val="00C549D2"/>
    <w:rsid w:val="00C604C5"/>
    <w:rsid w:val="00CD2C60"/>
    <w:rsid w:val="00CF0B1F"/>
    <w:rsid w:val="00CF2BAC"/>
    <w:rsid w:val="00D163CF"/>
    <w:rsid w:val="00D318CC"/>
    <w:rsid w:val="00D85CB9"/>
    <w:rsid w:val="00DD2CFF"/>
    <w:rsid w:val="00DD7D52"/>
    <w:rsid w:val="00DF050A"/>
    <w:rsid w:val="00E044E6"/>
    <w:rsid w:val="00E055CA"/>
    <w:rsid w:val="00E63939"/>
    <w:rsid w:val="00ED0C35"/>
    <w:rsid w:val="00ED524D"/>
    <w:rsid w:val="00EE14DA"/>
    <w:rsid w:val="00EE1809"/>
    <w:rsid w:val="00F0533A"/>
    <w:rsid w:val="00F06CE1"/>
    <w:rsid w:val="00F44799"/>
    <w:rsid w:val="00F66762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2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138</TotalTime>
  <Pages>13</Pages>
  <Words>2874</Words>
  <Characters>16386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2022-06-10T10:19:00Z</dcterms:modified>
</cp:coreProperties>
</file>