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02" w:rsidRDefault="00882902" w:rsidP="007D700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882902" w:rsidRDefault="00882902" w:rsidP="007D700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882902" w:rsidRDefault="00882902" w:rsidP="007D700A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882902" w:rsidRDefault="00882902" w:rsidP="007D700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882902" w:rsidRDefault="00882902" w:rsidP="007D700A">
      <w:pPr>
        <w:tabs>
          <w:tab w:val="left" w:pos="3945"/>
        </w:tabs>
      </w:pPr>
    </w:p>
    <w:p w:rsidR="00882902" w:rsidRDefault="00882902" w:rsidP="007D700A">
      <w:pPr>
        <w:tabs>
          <w:tab w:val="left" w:pos="3945"/>
        </w:tabs>
      </w:pPr>
    </w:p>
    <w:p w:rsidR="00882902" w:rsidRDefault="00882902" w:rsidP="007D700A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 xml:space="preserve">Мамедов Расул 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  <w:sz w:val="20"/>
                <w:szCs w:val="20"/>
                <w:lang w:val="kk-KZ"/>
              </w:rPr>
              <w:t>31.10.</w:t>
            </w:r>
            <w:r w:rsidRPr="008C1B6C">
              <w:rPr>
                <w:rFonts w:ascii="Times New Roman" w:hAnsi="Times New Roman"/>
                <w:sz w:val="20"/>
                <w:szCs w:val="20"/>
              </w:rPr>
              <w:t>.</w:t>
            </w:r>
            <w:r w:rsidRPr="008C1B6C">
              <w:rPr>
                <w:rFonts w:ascii="Times New Roman" w:hAnsi="Times New Roman"/>
              </w:rPr>
              <w:t>2015г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1B6C">
              <w:rPr>
                <w:rFonts w:ascii="Times New Roman" w:hAnsi="Times New Roman"/>
                <w:sz w:val="20"/>
                <w:szCs w:val="20"/>
                <w:lang w:val="kk-KZ"/>
              </w:rPr>
              <w:t>07.06.2019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8C1B6C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Р,Ж,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Жакупова Р.Ж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Сиберт Г.И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Шуртаева А.Д</w:t>
            </w:r>
          </w:p>
        </w:tc>
      </w:tr>
      <w:tr w:rsidR="00882902" w:rsidRPr="008C1B6C" w:rsidTr="008C1B6C">
        <w:tc>
          <w:tcPr>
            <w:tcW w:w="22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C1B6C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882902" w:rsidRPr="008C1B6C" w:rsidRDefault="00882902" w:rsidP="008C1B6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882902" w:rsidRDefault="00882902" w:rsidP="007D700A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882902" w:rsidRPr="0071288A" w:rsidRDefault="00882902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82902" w:rsidRPr="00067AF6" w:rsidRDefault="00882902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82902" w:rsidRPr="008C1B6C" w:rsidTr="008C1B6C">
        <w:trPr>
          <w:gridAfter w:val="1"/>
          <w:wAfter w:w="33" w:type="dxa"/>
        </w:trPr>
        <w:tc>
          <w:tcPr>
            <w:tcW w:w="1000" w:type="dxa"/>
            <w:gridSpan w:val="4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1B6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C1B6C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82902" w:rsidRPr="008C1B6C" w:rsidTr="008C1B6C"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C1B6C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1B6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C1B6C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65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8C1B6C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C1B6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RPr="008C1B6C" w:rsidTr="008C1B6C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Pr="008C1B6C" w:rsidRDefault="00882902" w:rsidP="008C1B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1B6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B6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Pr="008C1B6C" w:rsidRDefault="00882902" w:rsidP="008C1B6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2902" w:rsidRDefault="00882902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02" w:rsidRDefault="00882902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Развивать речь.</w:t>
      </w:r>
    </w:p>
    <w:p w:rsidR="00882902" w:rsidRDefault="00882902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02" w:rsidRPr="0039530C" w:rsidRDefault="00882902" w:rsidP="007D70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882902" w:rsidRDefault="00882902" w:rsidP="007D700A"/>
    <w:p w:rsidR="00882902" w:rsidRDefault="00882902" w:rsidP="002B6E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82902" w:rsidRDefault="00882902" w:rsidP="002B6E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82902" w:rsidTr="002B6EAA">
        <w:trPr>
          <w:gridAfter w:val="1"/>
          <w:wAfter w:w="33" w:type="dxa"/>
        </w:trPr>
        <w:tc>
          <w:tcPr>
            <w:tcW w:w="1000" w:type="dxa"/>
            <w:gridSpan w:val="4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82902" w:rsidTr="002B6EAA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65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2B6EAA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2902" w:rsidRDefault="00882902" w:rsidP="002B6E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2902" w:rsidRDefault="00882902" w:rsidP="002B6E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882902" w:rsidRDefault="00882902" w:rsidP="002B6E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882902" w:rsidRDefault="00882902" w:rsidP="00167276"/>
    <w:p w:rsidR="00882902" w:rsidRDefault="00882902" w:rsidP="00A31208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82902" w:rsidRDefault="00882902" w:rsidP="00A31208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82902" w:rsidTr="00A31208">
        <w:trPr>
          <w:gridAfter w:val="1"/>
          <w:wAfter w:w="33" w:type="dxa"/>
        </w:trPr>
        <w:tc>
          <w:tcPr>
            <w:tcW w:w="1000" w:type="dxa"/>
            <w:gridSpan w:val="4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882902" w:rsidTr="00A31208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65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02" w:rsidTr="00A31208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82902" w:rsidRDefault="008829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02" w:rsidRDefault="00882902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2902" w:rsidRDefault="00882902" w:rsidP="00A3120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02" w:rsidRDefault="00882902" w:rsidP="00A3120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882902" w:rsidRDefault="00882902" w:rsidP="00A3120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02" w:rsidRDefault="00882902" w:rsidP="00A3120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882902" w:rsidRDefault="00882902" w:rsidP="00A31208">
      <w:pPr>
        <w:tabs>
          <w:tab w:val="left" w:pos="2670"/>
        </w:tabs>
        <w:spacing w:after="0" w:line="240" w:lineRule="auto"/>
      </w:pPr>
    </w:p>
    <w:sectPr w:rsidR="00882902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700A"/>
    <w:rsid w:val="00046B7D"/>
    <w:rsid w:val="00067AF6"/>
    <w:rsid w:val="00093E76"/>
    <w:rsid w:val="00167276"/>
    <w:rsid w:val="001E3292"/>
    <w:rsid w:val="002B6EAA"/>
    <w:rsid w:val="002E1129"/>
    <w:rsid w:val="0039530C"/>
    <w:rsid w:val="00426339"/>
    <w:rsid w:val="0046206B"/>
    <w:rsid w:val="00463FA6"/>
    <w:rsid w:val="004B43B8"/>
    <w:rsid w:val="004B5A62"/>
    <w:rsid w:val="004D6178"/>
    <w:rsid w:val="004E1318"/>
    <w:rsid w:val="005476E5"/>
    <w:rsid w:val="005F2725"/>
    <w:rsid w:val="006B758A"/>
    <w:rsid w:val="006C644D"/>
    <w:rsid w:val="006C6C63"/>
    <w:rsid w:val="00703F05"/>
    <w:rsid w:val="0071288A"/>
    <w:rsid w:val="00791697"/>
    <w:rsid w:val="007C4D0E"/>
    <w:rsid w:val="007D700A"/>
    <w:rsid w:val="007E486D"/>
    <w:rsid w:val="00882902"/>
    <w:rsid w:val="00882C7F"/>
    <w:rsid w:val="008C1B6C"/>
    <w:rsid w:val="008F1A92"/>
    <w:rsid w:val="00905586"/>
    <w:rsid w:val="00946F20"/>
    <w:rsid w:val="00A2180D"/>
    <w:rsid w:val="00A31208"/>
    <w:rsid w:val="00A85E1F"/>
    <w:rsid w:val="00AA5144"/>
    <w:rsid w:val="00AD686F"/>
    <w:rsid w:val="00C9238D"/>
    <w:rsid w:val="00C93EEA"/>
    <w:rsid w:val="00D14E0E"/>
    <w:rsid w:val="00D163CF"/>
    <w:rsid w:val="00E044E6"/>
    <w:rsid w:val="00E34878"/>
    <w:rsid w:val="00E973D8"/>
    <w:rsid w:val="00EE1809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00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D700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07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13</Pages>
  <Words>2894</Words>
  <Characters>16499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8</cp:revision>
  <dcterms:created xsi:type="dcterms:W3CDTF">2020-10-05T17:04:00Z</dcterms:created>
  <dcterms:modified xsi:type="dcterms:W3CDTF">2022-06-10T10:15:00Z</dcterms:modified>
</cp:coreProperties>
</file>