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D09" w:rsidRDefault="00604D09" w:rsidP="00775513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604D09" w:rsidRDefault="00604D09" w:rsidP="00775513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604D09" w:rsidRDefault="00604D09" w:rsidP="00775513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604D09" w:rsidRDefault="00604D09" w:rsidP="00775513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04D09" w:rsidRDefault="00604D09" w:rsidP="00775513">
      <w:pPr>
        <w:tabs>
          <w:tab w:val="left" w:pos="3945"/>
        </w:tabs>
      </w:pPr>
    </w:p>
    <w:p w:rsidR="00604D09" w:rsidRDefault="00604D09" w:rsidP="00775513">
      <w:pPr>
        <w:tabs>
          <w:tab w:val="left" w:pos="3945"/>
        </w:tabs>
      </w:pPr>
    </w:p>
    <w:p w:rsidR="00604D09" w:rsidRDefault="00604D09" w:rsidP="00775513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Маратбек уулу Осмон</w:t>
            </w:r>
            <w:r w:rsidRPr="00794DCC">
              <w:rPr>
                <w:rFonts w:ascii="Times New Roman" w:hAnsi="Times New Roman"/>
              </w:rPr>
              <w:t xml:space="preserve"> 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4DCC">
              <w:rPr>
                <w:rFonts w:ascii="Times New Roman" w:hAnsi="Times New Roman"/>
                <w:sz w:val="20"/>
                <w:szCs w:val="20"/>
                <w:lang w:val="kk-KZ"/>
              </w:rPr>
              <w:t>16.0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794DCC">
              <w:rPr>
                <w:rFonts w:ascii="Times New Roman" w:hAnsi="Times New Roman"/>
                <w:sz w:val="20"/>
                <w:szCs w:val="20"/>
                <w:lang w:val="kk-KZ"/>
              </w:rPr>
              <w:t>.2016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794DCC">
              <w:rPr>
                <w:rFonts w:ascii="Times New Roman" w:hAnsi="Times New Roman"/>
                <w:sz w:val="20"/>
                <w:szCs w:val="20"/>
                <w:lang w:val="kk-KZ"/>
              </w:rPr>
              <w:t>.09.20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Вербицкая А.В.</w:t>
            </w:r>
            <w:r w:rsidRPr="00794DCC">
              <w:rPr>
                <w:rFonts w:ascii="Times New Roman" w:hAnsi="Times New Roman"/>
              </w:rPr>
              <w:t xml:space="preserve"> Шаймерденова М.Е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Боскумбаева Р.Ж.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Жакупова Р.Ж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Сиберт Г.И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Шуртаева А.Д</w:t>
            </w:r>
          </w:p>
        </w:tc>
      </w:tr>
      <w:tr w:rsidR="00604D09" w:rsidRPr="00794DCC" w:rsidTr="00794DCC">
        <w:tc>
          <w:tcPr>
            <w:tcW w:w="22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794DCC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604D09" w:rsidRPr="00794DCC" w:rsidRDefault="00604D09" w:rsidP="00794DCC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Степанова Т.А.</w:t>
            </w:r>
          </w:p>
        </w:tc>
      </w:tr>
    </w:tbl>
    <w:p w:rsidR="00604D09" w:rsidRDefault="00604D09" w:rsidP="00775513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604D09" w:rsidRPr="0071288A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04D09" w:rsidRPr="00067AF6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04D09" w:rsidRPr="00794DCC" w:rsidTr="00794DCC">
        <w:trPr>
          <w:gridAfter w:val="1"/>
          <w:wAfter w:w="33" w:type="dxa"/>
        </w:trPr>
        <w:tc>
          <w:tcPr>
            <w:tcW w:w="1000" w:type="dxa"/>
            <w:gridSpan w:val="4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D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794DCC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04D09" w:rsidRPr="00794DCC" w:rsidTr="00794DCC"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794DCC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Равитие речи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94D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794DCC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65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794DCC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94DCC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RPr="00794DCC" w:rsidTr="00794DCC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Pr="00794DCC" w:rsidRDefault="00604D09" w:rsidP="00794DC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DCC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Pr="00794DCC" w:rsidRDefault="00604D09" w:rsidP="00794DCC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4D09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604D09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Pr="0039530C" w:rsidRDefault="00604D09" w:rsidP="0077551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604D09" w:rsidRDefault="00604D09" w:rsidP="00775513"/>
    <w:p w:rsidR="00604D09" w:rsidRDefault="00604D09" w:rsidP="006168D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04D09" w:rsidRDefault="00604D09" w:rsidP="006168D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Подготовительный дошкольный возраст. Промежуточный контроль (январь)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04D09" w:rsidTr="006168DB">
        <w:trPr>
          <w:gridAfter w:val="1"/>
          <w:wAfter w:w="33" w:type="dxa"/>
        </w:trPr>
        <w:tc>
          <w:tcPr>
            <w:tcW w:w="1000" w:type="dxa"/>
            <w:gridSpan w:val="4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23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65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DCC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6168DB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4D09" w:rsidRDefault="00604D09" w:rsidP="006168D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04D09" w:rsidRDefault="00604D09" w:rsidP="00524D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 w:rsidRPr="00D163CF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7E486D">
        <w:rPr>
          <w:rFonts w:ascii="Times New Roman" w:hAnsi="Times New Roman"/>
          <w:sz w:val="24"/>
          <w:szCs w:val="24"/>
          <w:lang w:val="kk-KZ"/>
        </w:rPr>
        <w:t>Вла</w:t>
      </w:r>
      <w:r>
        <w:rPr>
          <w:rFonts w:ascii="Times New Roman" w:hAnsi="Times New Roman"/>
          <w:sz w:val="24"/>
          <w:szCs w:val="24"/>
          <w:lang w:val="kk-KZ"/>
        </w:rPr>
        <w:t xml:space="preserve">деет  знаниями не </w:t>
      </w:r>
      <w:r w:rsidRPr="007E486D">
        <w:rPr>
          <w:rFonts w:ascii="Times New Roman" w:hAnsi="Times New Roman"/>
          <w:sz w:val="24"/>
          <w:szCs w:val="24"/>
          <w:lang w:val="kk-KZ"/>
        </w:rPr>
        <w:t>полностью,развивать внимание и самостоятельность</w:t>
      </w:r>
      <w:r>
        <w:rPr>
          <w:rFonts w:ascii="Times New Roman" w:hAnsi="Times New Roman"/>
          <w:sz w:val="24"/>
          <w:szCs w:val="24"/>
          <w:lang w:val="kk-KZ"/>
        </w:rPr>
        <w:t>. Требуется работа логопеда.</w:t>
      </w:r>
    </w:p>
    <w:p w:rsidR="00604D09" w:rsidRDefault="00604D09" w:rsidP="00524D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Pr="0039530C" w:rsidRDefault="00604D09" w:rsidP="00524D3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604D09" w:rsidRDefault="00604D09" w:rsidP="006168D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6168DB"/>
    <w:p w:rsidR="00604D09" w:rsidRDefault="00604D09" w:rsidP="00CE7228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04D09" w:rsidRDefault="00604D09" w:rsidP="00CE7228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04D09" w:rsidTr="00CE7228">
        <w:trPr>
          <w:gridAfter w:val="1"/>
          <w:wAfter w:w="33" w:type="dxa"/>
        </w:trPr>
        <w:tc>
          <w:tcPr>
            <w:tcW w:w="1000" w:type="dxa"/>
            <w:gridSpan w:val="4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76" w:type="dxa"/>
            <w:gridSpan w:val="2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65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4D09" w:rsidTr="00CE7228">
        <w:trPr>
          <w:gridAfter w:val="1"/>
          <w:wAfter w:w="33" w:type="dxa"/>
        </w:trPr>
        <w:tc>
          <w:tcPr>
            <w:tcW w:w="782" w:type="dxa"/>
            <w:gridSpan w:val="3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604D09" w:rsidRDefault="00604D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04D09" w:rsidRDefault="00604D0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04D09" w:rsidRDefault="00604D09" w:rsidP="00CE7228"/>
    <w:p w:rsidR="00604D09" w:rsidRDefault="00604D09" w:rsidP="00CE7228">
      <w:pPr>
        <w:rPr>
          <w:szCs w:val="24"/>
        </w:rPr>
      </w:pPr>
    </w:p>
    <w:p w:rsidR="00604D09" w:rsidRDefault="00604D09" w:rsidP="00CE7228"/>
    <w:p w:rsidR="00604D09" w:rsidRDefault="00604D09" w:rsidP="00CE7228">
      <w:pPr>
        <w:tabs>
          <w:tab w:val="left" w:pos="2670"/>
        </w:tabs>
        <w:spacing w:after="0" w:line="240" w:lineRule="auto"/>
      </w:pPr>
    </w:p>
    <w:sectPr w:rsidR="00604D09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5513"/>
    <w:rsid w:val="00067AF6"/>
    <w:rsid w:val="00093E76"/>
    <w:rsid w:val="000F593A"/>
    <w:rsid w:val="00193AF2"/>
    <w:rsid w:val="001E3292"/>
    <w:rsid w:val="002E1129"/>
    <w:rsid w:val="0039530C"/>
    <w:rsid w:val="00406B15"/>
    <w:rsid w:val="00426339"/>
    <w:rsid w:val="004D335E"/>
    <w:rsid w:val="00524D32"/>
    <w:rsid w:val="00545E3D"/>
    <w:rsid w:val="00581FE4"/>
    <w:rsid w:val="00586BEA"/>
    <w:rsid w:val="005E3E48"/>
    <w:rsid w:val="00604D09"/>
    <w:rsid w:val="006168DB"/>
    <w:rsid w:val="006A3894"/>
    <w:rsid w:val="006B758A"/>
    <w:rsid w:val="006C644D"/>
    <w:rsid w:val="00703F05"/>
    <w:rsid w:val="00706750"/>
    <w:rsid w:val="007119E9"/>
    <w:rsid w:val="0071288A"/>
    <w:rsid w:val="00754583"/>
    <w:rsid w:val="0076128F"/>
    <w:rsid w:val="00764AA7"/>
    <w:rsid w:val="00775513"/>
    <w:rsid w:val="00794DCC"/>
    <w:rsid w:val="007C4D0E"/>
    <w:rsid w:val="007E486D"/>
    <w:rsid w:val="008F1A92"/>
    <w:rsid w:val="00946F20"/>
    <w:rsid w:val="00985A88"/>
    <w:rsid w:val="009B53E5"/>
    <w:rsid w:val="009D5E66"/>
    <w:rsid w:val="00B027B4"/>
    <w:rsid w:val="00BD6B8D"/>
    <w:rsid w:val="00C3552E"/>
    <w:rsid w:val="00C71CF9"/>
    <w:rsid w:val="00CE7228"/>
    <w:rsid w:val="00D14E0E"/>
    <w:rsid w:val="00D163CF"/>
    <w:rsid w:val="00DB1859"/>
    <w:rsid w:val="00E044E6"/>
    <w:rsid w:val="00E55706"/>
    <w:rsid w:val="00EA630F"/>
    <w:rsid w:val="00EE1809"/>
    <w:rsid w:val="00F1711E"/>
    <w:rsid w:val="00FC0155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51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77551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7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13</Pages>
  <Words>2895</Words>
  <Characters>16502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9</cp:revision>
  <dcterms:created xsi:type="dcterms:W3CDTF">2020-10-05T17:16:00Z</dcterms:created>
  <dcterms:modified xsi:type="dcterms:W3CDTF">2022-06-10T10:21:00Z</dcterms:modified>
</cp:coreProperties>
</file>