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F4" w:rsidRDefault="009E06F4" w:rsidP="00EE180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9E06F4" w:rsidRDefault="009E06F4" w:rsidP="00EE180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9E06F4" w:rsidRDefault="009E06F4" w:rsidP="00EE180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9E06F4" w:rsidRDefault="009E06F4" w:rsidP="00EE180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E06F4" w:rsidRDefault="009E06F4" w:rsidP="00EE1809">
      <w:pPr>
        <w:tabs>
          <w:tab w:val="left" w:pos="3945"/>
        </w:tabs>
      </w:pPr>
    </w:p>
    <w:p w:rsidR="009E06F4" w:rsidRDefault="009E06F4" w:rsidP="00EE1809">
      <w:pPr>
        <w:tabs>
          <w:tab w:val="left" w:pos="3945"/>
        </w:tabs>
      </w:pPr>
    </w:p>
    <w:p w:rsidR="009E06F4" w:rsidRDefault="009E06F4" w:rsidP="00EE180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Махметова Айару  </w:t>
            </w:r>
            <w:r w:rsidRPr="002E1129">
              <w:rPr>
                <w:rFonts w:ascii="Times New Roman" w:hAnsi="Times New Roman"/>
              </w:rPr>
              <w:t xml:space="preserve"> </w:t>
            </w: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9E06F4" w:rsidRPr="00F02B0C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F02B0C">
              <w:rPr>
                <w:rFonts w:ascii="Times New Roman" w:hAnsi="Times New Roman"/>
              </w:rPr>
              <w:t>02.11.2016</w:t>
            </w:r>
            <w:r>
              <w:rPr>
                <w:rFonts w:ascii="Times New Roman" w:hAnsi="Times New Roman"/>
              </w:rPr>
              <w:t xml:space="preserve"> г</w:t>
            </w: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2E1129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2E1129">
              <w:rPr>
                <w:rFonts w:ascii="Times New Roman" w:hAnsi="Times New Roman"/>
              </w:rPr>
              <w:t>.20</w:t>
            </w:r>
            <w:r>
              <w:rPr>
                <w:rFonts w:ascii="Times New Roman" w:hAnsi="Times New Roman"/>
              </w:rPr>
              <w:t>21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9E06F4" w:rsidRPr="002E1129" w:rsidTr="00E044E6">
        <w:tc>
          <w:tcPr>
            <w:tcW w:w="22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9E06F4" w:rsidRPr="002E1129" w:rsidRDefault="009E06F4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9E06F4" w:rsidRDefault="009E06F4" w:rsidP="00EE1809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9E06F4" w:rsidRPr="0071288A" w:rsidRDefault="009E06F4" w:rsidP="00EE180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E06F4" w:rsidRPr="00067AF6" w:rsidRDefault="009E06F4" w:rsidP="00EE180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E06F4" w:rsidRPr="002E1129" w:rsidTr="00E044E6">
        <w:trPr>
          <w:gridAfter w:val="1"/>
          <w:wAfter w:w="33" w:type="dxa"/>
        </w:trPr>
        <w:tc>
          <w:tcPr>
            <w:tcW w:w="1000" w:type="dxa"/>
            <w:gridSpan w:val="4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E06F4" w:rsidRPr="002E1129" w:rsidTr="00E044E6"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Pr="002E1129" w:rsidRDefault="009E06F4" w:rsidP="00E044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65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6F4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Pr="002E1129" w:rsidRDefault="009E06F4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06F4" w:rsidRPr="002E1129" w:rsidRDefault="009E06F4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06F4" w:rsidRDefault="009E06F4" w:rsidP="00EE18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Pr="00EE1809" w:rsidRDefault="009E06F4" w:rsidP="00EE18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9E06F4" w:rsidRDefault="009E06F4" w:rsidP="00EE18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9E06F4" w:rsidRDefault="009E06F4" w:rsidP="00EE18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EE18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Pr="0039530C" w:rsidRDefault="009E06F4" w:rsidP="00EE18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30117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E06F4" w:rsidRDefault="009E06F4" w:rsidP="0030117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E06F4" w:rsidTr="00301170">
        <w:trPr>
          <w:gridAfter w:val="1"/>
          <w:wAfter w:w="33" w:type="dxa"/>
        </w:trPr>
        <w:tc>
          <w:tcPr>
            <w:tcW w:w="1000" w:type="dxa"/>
            <w:gridSpan w:val="4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E06F4" w:rsidTr="00301170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65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301170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9E06F4" w:rsidRDefault="009E06F4" w:rsidP="0030117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9E06F4" w:rsidRDefault="009E06F4" w:rsidP="0030117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9E06F4" w:rsidRDefault="009E06F4" w:rsidP="0030117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301170"/>
    <w:p w:rsidR="009E06F4" w:rsidRDefault="009E06F4" w:rsidP="00CC033A"/>
    <w:p w:rsidR="009E06F4" w:rsidRDefault="009E06F4" w:rsidP="00EB1FE1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E06F4" w:rsidRDefault="009E06F4" w:rsidP="00EB1FE1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E06F4" w:rsidTr="00EB1FE1">
        <w:trPr>
          <w:gridAfter w:val="1"/>
          <w:wAfter w:w="33" w:type="dxa"/>
        </w:trPr>
        <w:tc>
          <w:tcPr>
            <w:tcW w:w="1000" w:type="dxa"/>
            <w:gridSpan w:val="4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9E06F4" w:rsidTr="00EB1FE1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76" w:type="dxa"/>
            <w:gridSpan w:val="2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65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E06F4" w:rsidTr="00EB1FE1">
        <w:trPr>
          <w:gridAfter w:val="1"/>
          <w:wAfter w:w="33" w:type="dxa"/>
        </w:trPr>
        <w:tc>
          <w:tcPr>
            <w:tcW w:w="782" w:type="dxa"/>
            <w:gridSpan w:val="3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E06F4" w:rsidRDefault="009E0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9E06F4" w:rsidRDefault="009E06F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9E06F4" w:rsidRDefault="009E06F4" w:rsidP="00EB1FE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9E06F4" w:rsidRDefault="009E06F4" w:rsidP="00EB1FE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9E06F4" w:rsidRDefault="009E06F4" w:rsidP="00EB1FE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EB1FE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EB1FE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EB1FE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EB1FE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EB1FE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06F4" w:rsidRDefault="009E06F4" w:rsidP="00EB1FE1"/>
    <w:p w:rsidR="009E06F4" w:rsidRDefault="009E06F4" w:rsidP="00EB1FE1">
      <w:pPr>
        <w:rPr>
          <w:szCs w:val="24"/>
        </w:rPr>
      </w:pPr>
    </w:p>
    <w:p w:rsidR="009E06F4" w:rsidRDefault="009E06F4" w:rsidP="00EB1FE1"/>
    <w:p w:rsidR="009E06F4" w:rsidRPr="00FC0155" w:rsidRDefault="009E06F4" w:rsidP="00EB1FE1">
      <w:pPr>
        <w:tabs>
          <w:tab w:val="left" w:pos="2670"/>
        </w:tabs>
        <w:spacing w:after="0" w:line="240" w:lineRule="auto"/>
      </w:pPr>
    </w:p>
    <w:sectPr w:rsidR="009E06F4" w:rsidRPr="00FC015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441A3"/>
    <w:rsid w:val="00067AF6"/>
    <w:rsid w:val="000839AD"/>
    <w:rsid w:val="000A28C4"/>
    <w:rsid w:val="000B168C"/>
    <w:rsid w:val="000B73D2"/>
    <w:rsid w:val="000C1AE0"/>
    <w:rsid w:val="000C24FC"/>
    <w:rsid w:val="000D6AF1"/>
    <w:rsid w:val="000F56DA"/>
    <w:rsid w:val="00153CE2"/>
    <w:rsid w:val="00180D9D"/>
    <w:rsid w:val="00274FC0"/>
    <w:rsid w:val="00290D20"/>
    <w:rsid w:val="002D2413"/>
    <w:rsid w:val="002D4FF1"/>
    <w:rsid w:val="002E1129"/>
    <w:rsid w:val="00301170"/>
    <w:rsid w:val="00341B20"/>
    <w:rsid w:val="003475B5"/>
    <w:rsid w:val="00373E8F"/>
    <w:rsid w:val="00377901"/>
    <w:rsid w:val="0039530C"/>
    <w:rsid w:val="003A1E04"/>
    <w:rsid w:val="003A56AB"/>
    <w:rsid w:val="003A5B92"/>
    <w:rsid w:val="00426339"/>
    <w:rsid w:val="004271AC"/>
    <w:rsid w:val="00433966"/>
    <w:rsid w:val="00445703"/>
    <w:rsid w:val="004509A4"/>
    <w:rsid w:val="004C6430"/>
    <w:rsid w:val="004F5C6C"/>
    <w:rsid w:val="00504FB1"/>
    <w:rsid w:val="005060A2"/>
    <w:rsid w:val="005066ED"/>
    <w:rsid w:val="0051760A"/>
    <w:rsid w:val="00565351"/>
    <w:rsid w:val="005A4D6B"/>
    <w:rsid w:val="0062617B"/>
    <w:rsid w:val="00633570"/>
    <w:rsid w:val="0064090B"/>
    <w:rsid w:val="0068349B"/>
    <w:rsid w:val="00684B81"/>
    <w:rsid w:val="006B758A"/>
    <w:rsid w:val="006C644D"/>
    <w:rsid w:val="006E25FB"/>
    <w:rsid w:val="00703F05"/>
    <w:rsid w:val="00710370"/>
    <w:rsid w:val="0071288A"/>
    <w:rsid w:val="00720586"/>
    <w:rsid w:val="00734C64"/>
    <w:rsid w:val="007C1A5A"/>
    <w:rsid w:val="007E486D"/>
    <w:rsid w:val="00865781"/>
    <w:rsid w:val="00891653"/>
    <w:rsid w:val="008F1A92"/>
    <w:rsid w:val="00946F20"/>
    <w:rsid w:val="0095065A"/>
    <w:rsid w:val="009516F1"/>
    <w:rsid w:val="00972111"/>
    <w:rsid w:val="009E06F4"/>
    <w:rsid w:val="00A55663"/>
    <w:rsid w:val="00A96086"/>
    <w:rsid w:val="00AF210E"/>
    <w:rsid w:val="00B72375"/>
    <w:rsid w:val="00B84615"/>
    <w:rsid w:val="00C144E9"/>
    <w:rsid w:val="00C549D2"/>
    <w:rsid w:val="00C604C5"/>
    <w:rsid w:val="00C96B19"/>
    <w:rsid w:val="00CC033A"/>
    <w:rsid w:val="00CD2C60"/>
    <w:rsid w:val="00D12043"/>
    <w:rsid w:val="00D163CF"/>
    <w:rsid w:val="00D318CC"/>
    <w:rsid w:val="00DA0276"/>
    <w:rsid w:val="00DD2CFF"/>
    <w:rsid w:val="00DD7D52"/>
    <w:rsid w:val="00DF050A"/>
    <w:rsid w:val="00E044E6"/>
    <w:rsid w:val="00E21B43"/>
    <w:rsid w:val="00E63939"/>
    <w:rsid w:val="00E639EA"/>
    <w:rsid w:val="00E64D06"/>
    <w:rsid w:val="00EA106C"/>
    <w:rsid w:val="00EB1FE1"/>
    <w:rsid w:val="00ED0C35"/>
    <w:rsid w:val="00EE14DA"/>
    <w:rsid w:val="00EE1809"/>
    <w:rsid w:val="00F02B0C"/>
    <w:rsid w:val="00F0533A"/>
    <w:rsid w:val="00F44799"/>
    <w:rsid w:val="00F92F75"/>
    <w:rsid w:val="00FA2BB4"/>
    <w:rsid w:val="00FC0155"/>
    <w:rsid w:val="00FD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EE18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71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187</TotalTime>
  <Pages>13</Pages>
  <Words>2869</Words>
  <Characters>16359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23</cp:revision>
  <cp:lastPrinted>2021-04-18T16:58:00Z</cp:lastPrinted>
  <dcterms:created xsi:type="dcterms:W3CDTF">2015-07-12T16:01:00Z</dcterms:created>
  <dcterms:modified xsi:type="dcterms:W3CDTF">2022-06-10T10:21:00Z</dcterms:modified>
</cp:coreProperties>
</file>