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C01" w:rsidRDefault="00417C01" w:rsidP="00D85CB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417C01" w:rsidRDefault="00417C01" w:rsidP="00D85CB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417C01" w:rsidRDefault="00417C01" w:rsidP="00D85CB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417C01" w:rsidRDefault="00417C01" w:rsidP="00D85CB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17C01" w:rsidRDefault="00417C01" w:rsidP="00D85CB9">
      <w:pPr>
        <w:tabs>
          <w:tab w:val="left" w:pos="3945"/>
        </w:tabs>
      </w:pPr>
    </w:p>
    <w:p w:rsidR="00417C01" w:rsidRDefault="00417C01" w:rsidP="00D85CB9">
      <w:pPr>
        <w:tabs>
          <w:tab w:val="left" w:pos="3945"/>
        </w:tabs>
      </w:pPr>
    </w:p>
    <w:p w:rsidR="00417C01" w:rsidRDefault="00417C01" w:rsidP="00D85CB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Москаленко Степан   </w:t>
            </w:r>
            <w:r w:rsidRPr="002E1129">
              <w:rPr>
                <w:rFonts w:ascii="Times New Roman" w:hAnsi="Times New Roman"/>
              </w:rPr>
              <w:t xml:space="preserve"> 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13.08.2016 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16.09.2020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Р.Ж.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417C01" w:rsidRPr="002E1129" w:rsidTr="00E044E6">
        <w:tc>
          <w:tcPr>
            <w:tcW w:w="22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417C01" w:rsidRPr="002E1129" w:rsidRDefault="00417C01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417C01" w:rsidRPr="0039530C" w:rsidRDefault="00417C01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D85CB9"/>
    <w:p w:rsidR="00417C01" w:rsidRPr="0071288A" w:rsidRDefault="00417C01" w:rsidP="002325A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17C01" w:rsidRPr="00067AF6" w:rsidRDefault="00417C01" w:rsidP="002325A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417C01" w:rsidRPr="002E1129" w:rsidTr="00093E76">
        <w:trPr>
          <w:gridAfter w:val="1"/>
          <w:wAfter w:w="33" w:type="dxa"/>
        </w:trPr>
        <w:tc>
          <w:tcPr>
            <w:tcW w:w="1000" w:type="dxa"/>
            <w:gridSpan w:val="4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17C01" w:rsidRPr="002E1129" w:rsidTr="00093E76"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Pr="002E1129" w:rsidRDefault="00417C01" w:rsidP="00093E7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65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C01" w:rsidRPr="002E1129" w:rsidTr="00093E7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Pr="002E1129" w:rsidRDefault="00417C01" w:rsidP="00093E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417C01" w:rsidRPr="002E1129" w:rsidRDefault="00417C01" w:rsidP="00093E7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7C01" w:rsidRDefault="00417C01" w:rsidP="002325A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E019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самостоятельность. Требуется работа логопеда.</w:t>
      </w:r>
    </w:p>
    <w:p w:rsidR="00417C01" w:rsidRDefault="00417C01" w:rsidP="00E019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E019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Развивать речь.</w:t>
      </w:r>
    </w:p>
    <w:p w:rsidR="00417C01" w:rsidRDefault="00417C01" w:rsidP="002325A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2325A3"/>
    <w:p w:rsidR="00417C01" w:rsidRDefault="00417C01" w:rsidP="00F57F1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17C01" w:rsidRDefault="00417C01" w:rsidP="00F57F1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 дошкольный возраст. Промежуточный контроль (январь)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417C01" w:rsidTr="00E019FC">
        <w:trPr>
          <w:gridAfter w:val="1"/>
          <w:wAfter w:w="33" w:type="dxa"/>
        </w:trPr>
        <w:tc>
          <w:tcPr>
            <w:tcW w:w="1000" w:type="dxa"/>
            <w:gridSpan w:val="4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17C01" w:rsidTr="00E019FC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65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E019FC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17C01" w:rsidRDefault="00417C01" w:rsidP="00E019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самостоятельность. Требуется работа логопеда.</w:t>
      </w:r>
    </w:p>
    <w:p w:rsidR="00417C01" w:rsidRDefault="00417C01" w:rsidP="00E019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E019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Развивать речь.</w:t>
      </w:r>
    </w:p>
    <w:p w:rsidR="00417C01" w:rsidRDefault="00417C01" w:rsidP="00F57F19"/>
    <w:p w:rsidR="00417C01" w:rsidRDefault="00417C01" w:rsidP="009527E5"/>
    <w:p w:rsidR="00417C01" w:rsidRDefault="00417C01" w:rsidP="009C4E16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17C01" w:rsidRDefault="00417C01" w:rsidP="009C4E16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417C01" w:rsidTr="009C4E16">
        <w:trPr>
          <w:gridAfter w:val="1"/>
          <w:wAfter w:w="33" w:type="dxa"/>
        </w:trPr>
        <w:tc>
          <w:tcPr>
            <w:tcW w:w="1000" w:type="dxa"/>
            <w:gridSpan w:val="4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417C01" w:rsidTr="009C4E16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76" w:type="dxa"/>
            <w:gridSpan w:val="2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65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C01" w:rsidTr="009C4E16">
        <w:trPr>
          <w:gridAfter w:val="1"/>
          <w:wAfter w:w="33" w:type="dxa"/>
        </w:trPr>
        <w:tc>
          <w:tcPr>
            <w:tcW w:w="782" w:type="dxa"/>
            <w:gridSpan w:val="3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417C01" w:rsidRDefault="00417C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417C01" w:rsidRDefault="00417C0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17C01" w:rsidRDefault="00417C01" w:rsidP="009C4E1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417C01" w:rsidRDefault="00417C01" w:rsidP="009C4E1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417C01" w:rsidRDefault="00417C01" w:rsidP="009C4E1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9C4E1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9C4E1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9C4E1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9C4E1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9C4E1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7C01" w:rsidRDefault="00417C01" w:rsidP="009C4E16"/>
    <w:p w:rsidR="00417C01" w:rsidRDefault="00417C01" w:rsidP="009C4E16">
      <w:pPr>
        <w:rPr>
          <w:szCs w:val="24"/>
        </w:rPr>
      </w:pPr>
    </w:p>
    <w:p w:rsidR="00417C01" w:rsidRDefault="00417C01" w:rsidP="009C4E16"/>
    <w:p w:rsidR="00417C01" w:rsidRPr="00FC0155" w:rsidRDefault="00417C01" w:rsidP="009527E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sectPr w:rsidR="00417C01" w:rsidRPr="00FC015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441A3"/>
    <w:rsid w:val="00067AF6"/>
    <w:rsid w:val="00093E76"/>
    <w:rsid w:val="000B168C"/>
    <w:rsid w:val="000B73D2"/>
    <w:rsid w:val="000C1AE0"/>
    <w:rsid w:val="000F56DA"/>
    <w:rsid w:val="00101809"/>
    <w:rsid w:val="00123502"/>
    <w:rsid w:val="00153CE2"/>
    <w:rsid w:val="00180D9D"/>
    <w:rsid w:val="002325A3"/>
    <w:rsid w:val="002503F2"/>
    <w:rsid w:val="00274FC0"/>
    <w:rsid w:val="00290D20"/>
    <w:rsid w:val="002D2413"/>
    <w:rsid w:val="002E1129"/>
    <w:rsid w:val="003372E9"/>
    <w:rsid w:val="00341B20"/>
    <w:rsid w:val="003475B5"/>
    <w:rsid w:val="00373E8F"/>
    <w:rsid w:val="0039530C"/>
    <w:rsid w:val="003A1E04"/>
    <w:rsid w:val="003A56AB"/>
    <w:rsid w:val="003A5A31"/>
    <w:rsid w:val="003A5B92"/>
    <w:rsid w:val="00417C01"/>
    <w:rsid w:val="00426339"/>
    <w:rsid w:val="004271AC"/>
    <w:rsid w:val="00433966"/>
    <w:rsid w:val="00445703"/>
    <w:rsid w:val="004509A4"/>
    <w:rsid w:val="00452E44"/>
    <w:rsid w:val="004E120C"/>
    <w:rsid w:val="004F5C6C"/>
    <w:rsid w:val="00504FB1"/>
    <w:rsid w:val="005066ED"/>
    <w:rsid w:val="0051760A"/>
    <w:rsid w:val="00546CCC"/>
    <w:rsid w:val="00586D51"/>
    <w:rsid w:val="005A4D6B"/>
    <w:rsid w:val="006035DF"/>
    <w:rsid w:val="0062617B"/>
    <w:rsid w:val="00633570"/>
    <w:rsid w:val="0064090B"/>
    <w:rsid w:val="006760EC"/>
    <w:rsid w:val="0068349B"/>
    <w:rsid w:val="00684B81"/>
    <w:rsid w:val="006B758A"/>
    <w:rsid w:val="006C644D"/>
    <w:rsid w:val="00703F05"/>
    <w:rsid w:val="00710370"/>
    <w:rsid w:val="0071288A"/>
    <w:rsid w:val="00734877"/>
    <w:rsid w:val="00734C64"/>
    <w:rsid w:val="007C1A5A"/>
    <w:rsid w:val="007E486D"/>
    <w:rsid w:val="007F2B67"/>
    <w:rsid w:val="008220E7"/>
    <w:rsid w:val="00861FC1"/>
    <w:rsid w:val="00865781"/>
    <w:rsid w:val="00891653"/>
    <w:rsid w:val="008F1A92"/>
    <w:rsid w:val="00946F20"/>
    <w:rsid w:val="009527E5"/>
    <w:rsid w:val="009B77F5"/>
    <w:rsid w:val="009C4E16"/>
    <w:rsid w:val="00A826BD"/>
    <w:rsid w:val="00A96086"/>
    <w:rsid w:val="00AD60C7"/>
    <w:rsid w:val="00AF210E"/>
    <w:rsid w:val="00B11865"/>
    <w:rsid w:val="00B72375"/>
    <w:rsid w:val="00C144E9"/>
    <w:rsid w:val="00C549D2"/>
    <w:rsid w:val="00C604C5"/>
    <w:rsid w:val="00CD2C60"/>
    <w:rsid w:val="00D163CF"/>
    <w:rsid w:val="00D318CC"/>
    <w:rsid w:val="00D85CB9"/>
    <w:rsid w:val="00DD2CFF"/>
    <w:rsid w:val="00DD7D52"/>
    <w:rsid w:val="00DF050A"/>
    <w:rsid w:val="00E019FC"/>
    <w:rsid w:val="00E044E6"/>
    <w:rsid w:val="00E52987"/>
    <w:rsid w:val="00E63939"/>
    <w:rsid w:val="00EB6C47"/>
    <w:rsid w:val="00ED0C35"/>
    <w:rsid w:val="00EE0FBB"/>
    <w:rsid w:val="00EE14DA"/>
    <w:rsid w:val="00EE1809"/>
    <w:rsid w:val="00F0533A"/>
    <w:rsid w:val="00F06D19"/>
    <w:rsid w:val="00F239BF"/>
    <w:rsid w:val="00F44799"/>
    <w:rsid w:val="00F44CF9"/>
    <w:rsid w:val="00F57F19"/>
    <w:rsid w:val="00F92F75"/>
    <w:rsid w:val="00FA2BB4"/>
    <w:rsid w:val="00FC0155"/>
    <w:rsid w:val="00FD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D85C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95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4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145</TotalTime>
  <Pages>13</Pages>
  <Words>2889</Words>
  <Characters>16471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24</cp:revision>
  <cp:lastPrinted>2021-04-18T16:58:00Z</cp:lastPrinted>
  <dcterms:created xsi:type="dcterms:W3CDTF">2015-07-12T16:01:00Z</dcterms:created>
  <dcterms:modified xsi:type="dcterms:W3CDTF">2022-06-10T10:22:00Z</dcterms:modified>
</cp:coreProperties>
</file>