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96A" w:rsidRDefault="003D496A" w:rsidP="001F7544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«Детский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3D496A" w:rsidRDefault="003D496A" w:rsidP="001F754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3D496A" w:rsidRDefault="003D496A" w:rsidP="001F7544">
      <w:pPr>
        <w:tabs>
          <w:tab w:val="left" w:pos="2385"/>
          <w:tab w:val="left" w:pos="3945"/>
        </w:tabs>
      </w:pPr>
      <w:r>
        <w:rPr>
          <w:noProof/>
          <w:lang w:eastAsia="ru-RU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3D496A" w:rsidRDefault="003D496A" w:rsidP="001F7544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3D496A" w:rsidRDefault="003D496A" w:rsidP="001F7544">
      <w:pPr>
        <w:tabs>
          <w:tab w:val="left" w:pos="3945"/>
        </w:tabs>
      </w:pPr>
    </w:p>
    <w:p w:rsidR="003D496A" w:rsidRDefault="003D496A" w:rsidP="001F7544">
      <w:pPr>
        <w:tabs>
          <w:tab w:val="left" w:pos="3945"/>
        </w:tabs>
      </w:pPr>
    </w:p>
    <w:p w:rsidR="003D496A" w:rsidRDefault="003D496A" w:rsidP="001F7544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3D496A" w:rsidRPr="00C25B14" w:rsidTr="00C25B14">
        <w:tc>
          <w:tcPr>
            <w:tcW w:w="2203" w:type="dxa"/>
          </w:tcPr>
          <w:p w:rsidR="003D496A" w:rsidRPr="00C25B14" w:rsidRDefault="003D496A" w:rsidP="00C25B14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C25B14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3D496A" w:rsidRPr="00C25B14" w:rsidRDefault="003D496A" w:rsidP="00C25B14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Мякота Милана </w:t>
            </w:r>
            <w:r w:rsidRPr="00C25B14">
              <w:rPr>
                <w:rFonts w:ascii="Times New Roman" w:hAnsi="Times New Roman"/>
              </w:rPr>
              <w:t xml:space="preserve"> </w:t>
            </w:r>
          </w:p>
        </w:tc>
      </w:tr>
      <w:tr w:rsidR="003D496A" w:rsidRPr="00C25B14" w:rsidTr="00C25B14">
        <w:tc>
          <w:tcPr>
            <w:tcW w:w="2203" w:type="dxa"/>
          </w:tcPr>
          <w:p w:rsidR="003D496A" w:rsidRPr="00C25B14" w:rsidRDefault="003D496A" w:rsidP="00C25B14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C25B14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3D496A" w:rsidRPr="00C25B14" w:rsidRDefault="003D496A" w:rsidP="00C25B14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D496A" w:rsidRPr="00C25B14" w:rsidTr="00C25B14">
        <w:tc>
          <w:tcPr>
            <w:tcW w:w="2203" w:type="dxa"/>
          </w:tcPr>
          <w:p w:rsidR="003D496A" w:rsidRPr="00C25B14" w:rsidRDefault="003D496A" w:rsidP="00C25B14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C25B14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3D496A" w:rsidRPr="00C25B14" w:rsidRDefault="003D496A" w:rsidP="00C25B14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496A" w:rsidRPr="00C25B14" w:rsidTr="00C25B14">
        <w:tc>
          <w:tcPr>
            <w:tcW w:w="2203" w:type="dxa"/>
          </w:tcPr>
          <w:p w:rsidR="003D496A" w:rsidRPr="00C25B14" w:rsidRDefault="003D496A" w:rsidP="00C25B14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C25B14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3D496A" w:rsidRPr="00C25B14" w:rsidRDefault="003D496A" w:rsidP="00C25B14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</w:t>
            </w:r>
          </w:p>
        </w:tc>
      </w:tr>
      <w:tr w:rsidR="003D496A" w:rsidRPr="00C25B14" w:rsidTr="00C25B14">
        <w:tc>
          <w:tcPr>
            <w:tcW w:w="2203" w:type="dxa"/>
          </w:tcPr>
          <w:p w:rsidR="003D496A" w:rsidRPr="00C25B14" w:rsidRDefault="003D496A" w:rsidP="00C25B14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C25B14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3D496A" w:rsidRPr="00C25B14" w:rsidRDefault="003D496A" w:rsidP="00C25B14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А.В.</w:t>
            </w:r>
            <w:r w:rsidRPr="00C25B14">
              <w:rPr>
                <w:rFonts w:ascii="Times New Roman" w:hAnsi="Times New Roman"/>
              </w:rPr>
              <w:t xml:space="preserve"> Шаймерденова М.Е</w:t>
            </w:r>
          </w:p>
        </w:tc>
      </w:tr>
      <w:tr w:rsidR="003D496A" w:rsidRPr="00C25B14" w:rsidTr="00C25B14">
        <w:tc>
          <w:tcPr>
            <w:tcW w:w="2203" w:type="dxa"/>
          </w:tcPr>
          <w:p w:rsidR="003D496A" w:rsidRPr="00C25B14" w:rsidRDefault="003D496A" w:rsidP="00C25B14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C25B14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3D496A" w:rsidRPr="00C25B14" w:rsidRDefault="003D496A" w:rsidP="00C25B14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Т.А.</w:t>
            </w:r>
          </w:p>
        </w:tc>
      </w:tr>
      <w:tr w:rsidR="003D496A" w:rsidRPr="00C25B14" w:rsidTr="00C25B14">
        <w:tc>
          <w:tcPr>
            <w:tcW w:w="2203" w:type="dxa"/>
          </w:tcPr>
          <w:p w:rsidR="003D496A" w:rsidRPr="00C25B14" w:rsidRDefault="003D496A" w:rsidP="00C25B14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C25B14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3D496A" w:rsidRPr="00C25B14" w:rsidRDefault="003D496A" w:rsidP="00C25B14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C25B14">
              <w:rPr>
                <w:rFonts w:ascii="Times New Roman" w:hAnsi="Times New Roman"/>
              </w:rPr>
              <w:t>Жакупова Р.Ж</w:t>
            </w:r>
          </w:p>
        </w:tc>
      </w:tr>
      <w:tr w:rsidR="003D496A" w:rsidRPr="00C25B14" w:rsidTr="00C25B14">
        <w:tc>
          <w:tcPr>
            <w:tcW w:w="2203" w:type="dxa"/>
          </w:tcPr>
          <w:p w:rsidR="003D496A" w:rsidRPr="00C25B14" w:rsidRDefault="003D496A" w:rsidP="00C25B14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C25B14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3D496A" w:rsidRPr="00C25B14" w:rsidRDefault="003D496A" w:rsidP="00C25B14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C25B14">
              <w:rPr>
                <w:rFonts w:ascii="Times New Roman" w:hAnsi="Times New Roman"/>
              </w:rPr>
              <w:t>Сиберт Г.И</w:t>
            </w:r>
          </w:p>
        </w:tc>
      </w:tr>
      <w:tr w:rsidR="003D496A" w:rsidRPr="00C25B14" w:rsidTr="00C25B14">
        <w:tc>
          <w:tcPr>
            <w:tcW w:w="2203" w:type="dxa"/>
          </w:tcPr>
          <w:p w:rsidR="003D496A" w:rsidRPr="00C25B14" w:rsidRDefault="003D496A" w:rsidP="00C25B14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C25B14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3D496A" w:rsidRPr="00C25B14" w:rsidRDefault="003D496A" w:rsidP="00C25B14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C25B14">
              <w:rPr>
                <w:rFonts w:ascii="Times New Roman" w:hAnsi="Times New Roman"/>
              </w:rPr>
              <w:t>Шуртаева А.Д</w:t>
            </w:r>
          </w:p>
        </w:tc>
      </w:tr>
      <w:tr w:rsidR="003D496A" w:rsidRPr="00C25B14" w:rsidTr="00C25B14">
        <w:tc>
          <w:tcPr>
            <w:tcW w:w="2203" w:type="dxa"/>
          </w:tcPr>
          <w:p w:rsidR="003D496A" w:rsidRPr="00C25B14" w:rsidRDefault="003D496A" w:rsidP="00C25B14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C25B14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3D496A" w:rsidRPr="00C25B14" w:rsidRDefault="003D496A" w:rsidP="00C25B14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3D496A" w:rsidRDefault="003D496A" w:rsidP="001F7544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3D496A" w:rsidRPr="0071288A" w:rsidRDefault="003D496A" w:rsidP="001F754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3D496A" w:rsidRPr="00067AF6" w:rsidRDefault="003D496A" w:rsidP="001F754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3D496A" w:rsidRPr="00C25B14" w:rsidTr="00C25B14">
        <w:trPr>
          <w:gridAfter w:val="1"/>
          <w:wAfter w:w="33" w:type="dxa"/>
        </w:trPr>
        <w:tc>
          <w:tcPr>
            <w:tcW w:w="1000" w:type="dxa"/>
            <w:gridSpan w:val="4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5B14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C25B14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5B14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D496A" w:rsidRPr="00C25B14" w:rsidTr="00C25B14"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C25B14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Равитие речи</w:t>
            </w: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Pr="00C25B14" w:rsidRDefault="003D496A" w:rsidP="00C25B1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5B14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5B14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C25B14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65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C25B14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5B14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RPr="00C25B14" w:rsidTr="00C25B14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D496A" w:rsidRPr="00C25B14" w:rsidRDefault="003D496A" w:rsidP="00C25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B14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B1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Pr="00C25B14" w:rsidRDefault="003D496A" w:rsidP="00C25B1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D496A" w:rsidRDefault="003D496A" w:rsidP="001F754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96A" w:rsidRDefault="003D496A" w:rsidP="001F754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D163C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E486D">
        <w:rPr>
          <w:rFonts w:ascii="Times New Roman" w:hAnsi="Times New Roman"/>
          <w:sz w:val="24"/>
          <w:szCs w:val="24"/>
          <w:lang w:val="kk-KZ"/>
        </w:rPr>
        <w:t>Вла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3D496A" w:rsidRDefault="003D496A" w:rsidP="001F754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96A" w:rsidRPr="0039530C" w:rsidRDefault="003D496A" w:rsidP="001F754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Рекомендации:  продолжать обучение  ребенка по типовой программе.</w:t>
      </w:r>
    </w:p>
    <w:p w:rsidR="003D496A" w:rsidRDefault="003D496A" w:rsidP="001F7544"/>
    <w:p w:rsidR="003D496A" w:rsidRDefault="003D496A" w:rsidP="001F7544"/>
    <w:p w:rsidR="003D496A" w:rsidRDefault="003D496A" w:rsidP="002925E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3D496A" w:rsidRDefault="003D496A" w:rsidP="002925E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Подготовительный  дошкольный возраст. Промежуточный контроль (январь)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3D496A" w:rsidTr="002925E7">
        <w:trPr>
          <w:gridAfter w:val="1"/>
          <w:wAfter w:w="33" w:type="dxa"/>
        </w:trPr>
        <w:tc>
          <w:tcPr>
            <w:tcW w:w="1000" w:type="dxa"/>
            <w:gridSpan w:val="4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3D496A" w:rsidTr="002925E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3D496A" w:rsidTr="002925E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D496A" w:rsidTr="002925E7"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3D496A" w:rsidTr="002925E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Default="003D496A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3D496A" w:rsidTr="002925E7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5461" w:type="dxa"/>
            <w:gridSpan w:val="3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3D496A" w:rsidTr="002925E7">
        <w:trPr>
          <w:gridAfter w:val="1"/>
          <w:wAfter w:w="33" w:type="dxa"/>
        </w:trPr>
        <w:tc>
          <w:tcPr>
            <w:tcW w:w="765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2925E7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D496A" w:rsidRDefault="003D496A" w:rsidP="002925E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496A" w:rsidRDefault="003D496A" w:rsidP="002925E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 продолжать работу по обучению по образовательным областям.</w:t>
      </w:r>
    </w:p>
    <w:p w:rsidR="003D496A" w:rsidRDefault="003D496A" w:rsidP="002925E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3D496A" w:rsidRDefault="003D496A" w:rsidP="002925E7"/>
    <w:p w:rsidR="003D496A" w:rsidRDefault="003D496A" w:rsidP="00C040F1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3D496A" w:rsidRDefault="003D496A" w:rsidP="00C040F1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3D496A" w:rsidTr="00C040F1">
        <w:trPr>
          <w:gridAfter w:val="1"/>
          <w:wAfter w:w="33" w:type="dxa"/>
        </w:trPr>
        <w:tc>
          <w:tcPr>
            <w:tcW w:w="1000" w:type="dxa"/>
            <w:gridSpan w:val="4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3D496A" w:rsidTr="00C040F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3D496A" w:rsidTr="00C040F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3D496A" w:rsidTr="00C040F1"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3D496A" w:rsidTr="00C040F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Default="003D496A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3D496A" w:rsidTr="00C040F1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76" w:type="dxa"/>
            <w:gridSpan w:val="2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3D496A" w:rsidTr="00C040F1">
        <w:trPr>
          <w:gridAfter w:val="1"/>
          <w:wAfter w:w="33" w:type="dxa"/>
        </w:trPr>
        <w:tc>
          <w:tcPr>
            <w:tcW w:w="765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496A" w:rsidTr="00C040F1">
        <w:trPr>
          <w:gridAfter w:val="1"/>
          <w:wAfter w:w="33" w:type="dxa"/>
        </w:trPr>
        <w:tc>
          <w:tcPr>
            <w:tcW w:w="782" w:type="dxa"/>
            <w:gridSpan w:val="3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3D496A" w:rsidRDefault="003D49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D496A" w:rsidRDefault="003D496A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D496A" w:rsidRDefault="003D496A" w:rsidP="00C040F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96A" w:rsidRDefault="003D496A" w:rsidP="00C040F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3D496A" w:rsidRDefault="003D496A" w:rsidP="00C040F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96A" w:rsidRDefault="003D496A" w:rsidP="00C040F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96A" w:rsidRDefault="003D496A" w:rsidP="00C040F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96A" w:rsidRDefault="003D496A" w:rsidP="00C040F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96A" w:rsidRDefault="003D496A" w:rsidP="00C040F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96A" w:rsidRDefault="003D496A" w:rsidP="00C040F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96A" w:rsidRDefault="003D496A" w:rsidP="00C040F1"/>
    <w:p w:rsidR="003D496A" w:rsidRDefault="003D496A" w:rsidP="00C040F1">
      <w:pPr>
        <w:rPr>
          <w:szCs w:val="24"/>
        </w:rPr>
      </w:pPr>
    </w:p>
    <w:p w:rsidR="003D496A" w:rsidRDefault="003D496A" w:rsidP="00C040F1"/>
    <w:p w:rsidR="003D496A" w:rsidRDefault="003D496A" w:rsidP="00C040F1">
      <w:pPr>
        <w:tabs>
          <w:tab w:val="left" w:pos="2670"/>
        </w:tabs>
        <w:spacing w:after="0" w:line="240" w:lineRule="auto"/>
      </w:pPr>
    </w:p>
    <w:sectPr w:rsidR="003D496A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7544"/>
    <w:rsid w:val="00067AF6"/>
    <w:rsid w:val="00093E76"/>
    <w:rsid w:val="001E3292"/>
    <w:rsid w:val="001F7544"/>
    <w:rsid w:val="002925E7"/>
    <w:rsid w:val="002B304A"/>
    <w:rsid w:val="002E1129"/>
    <w:rsid w:val="002F3CCA"/>
    <w:rsid w:val="003118B2"/>
    <w:rsid w:val="0039530C"/>
    <w:rsid w:val="003A6D68"/>
    <w:rsid w:val="003D496A"/>
    <w:rsid w:val="00426339"/>
    <w:rsid w:val="00554F6A"/>
    <w:rsid w:val="005E6328"/>
    <w:rsid w:val="00602D7E"/>
    <w:rsid w:val="00680204"/>
    <w:rsid w:val="006B758A"/>
    <w:rsid w:val="006C644D"/>
    <w:rsid w:val="00703F05"/>
    <w:rsid w:val="0071288A"/>
    <w:rsid w:val="0074464C"/>
    <w:rsid w:val="007C4D0E"/>
    <w:rsid w:val="007E486D"/>
    <w:rsid w:val="008F1A92"/>
    <w:rsid w:val="00946F20"/>
    <w:rsid w:val="00953D72"/>
    <w:rsid w:val="00B72162"/>
    <w:rsid w:val="00C040F1"/>
    <w:rsid w:val="00C25B14"/>
    <w:rsid w:val="00D0686A"/>
    <w:rsid w:val="00D14E0E"/>
    <w:rsid w:val="00D163CF"/>
    <w:rsid w:val="00D77819"/>
    <w:rsid w:val="00E044E6"/>
    <w:rsid w:val="00E35286"/>
    <w:rsid w:val="00E82EF4"/>
    <w:rsid w:val="00EE1809"/>
    <w:rsid w:val="00F30E90"/>
    <w:rsid w:val="00F44AC8"/>
    <w:rsid w:val="00F51813"/>
    <w:rsid w:val="00FC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54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F754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447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13</Pages>
  <Words>2873</Words>
  <Characters>16380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Алена</cp:lastModifiedBy>
  <cp:revision>7</cp:revision>
  <dcterms:created xsi:type="dcterms:W3CDTF">2020-10-05T17:20:00Z</dcterms:created>
  <dcterms:modified xsi:type="dcterms:W3CDTF">2022-06-10T10:23:00Z</dcterms:modified>
</cp:coreProperties>
</file>