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049" w:rsidRDefault="00CF2049" w:rsidP="00422CE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CF2049" w:rsidRDefault="00CF2049" w:rsidP="00422CE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CF2049" w:rsidRDefault="00CF2049" w:rsidP="00422CEA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CF2049" w:rsidRDefault="00CF2049" w:rsidP="00422CE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CF2049" w:rsidRDefault="00CF2049" w:rsidP="00422CEA">
      <w:pPr>
        <w:tabs>
          <w:tab w:val="left" w:pos="3945"/>
        </w:tabs>
      </w:pPr>
    </w:p>
    <w:p w:rsidR="00CF2049" w:rsidRDefault="00CF2049" w:rsidP="00422CEA">
      <w:pPr>
        <w:tabs>
          <w:tab w:val="left" w:pos="3945"/>
        </w:tabs>
      </w:pPr>
    </w:p>
    <w:p w:rsidR="00CF2049" w:rsidRDefault="00CF2049" w:rsidP="00422CEA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CF2049" w:rsidRPr="008E18CC" w:rsidTr="008E18CC"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Жумабек Адина </w:t>
            </w:r>
          </w:p>
        </w:tc>
      </w:tr>
      <w:tr w:rsidR="00CF2049" w:rsidRPr="008E18CC" w:rsidTr="008E18CC">
        <w:trPr>
          <w:trHeight w:val="331"/>
        </w:trPr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E18CC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8E18CC">
              <w:rPr>
                <w:rFonts w:ascii="Times New Roman" w:hAnsi="Times New Roman"/>
                <w:sz w:val="20"/>
                <w:szCs w:val="20"/>
                <w:lang w:val="kk-KZ"/>
              </w:rPr>
              <w:t>.10.201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</w:tr>
      <w:tr w:rsidR="00CF2049" w:rsidRPr="008E18CC" w:rsidTr="00EF2723">
        <w:trPr>
          <w:trHeight w:val="226"/>
        </w:trPr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10.10</w:t>
            </w:r>
            <w:r w:rsidRPr="008E18CC">
              <w:rPr>
                <w:rFonts w:ascii="Times New Roman" w:hAnsi="Times New Roman"/>
                <w:sz w:val="20"/>
                <w:szCs w:val="20"/>
                <w:lang w:val="kk-KZ"/>
              </w:rPr>
              <w:t>.2019</w:t>
            </w:r>
          </w:p>
        </w:tc>
      </w:tr>
      <w:tr w:rsidR="00CF2049" w:rsidRPr="008E18CC" w:rsidTr="008E18CC"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CF2049" w:rsidRPr="008E18CC" w:rsidTr="008E18CC"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Вербицкая А.В. </w:t>
            </w:r>
            <w:r w:rsidRPr="008E18CC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CF2049" w:rsidRPr="008E18CC" w:rsidTr="008E18CC"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Р.Ж.</w:t>
            </w:r>
          </w:p>
        </w:tc>
      </w:tr>
      <w:tr w:rsidR="00CF2049" w:rsidRPr="008E18CC" w:rsidTr="008E18CC"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Жакупова Р.Ж</w:t>
            </w:r>
          </w:p>
        </w:tc>
      </w:tr>
      <w:tr w:rsidR="00CF2049" w:rsidRPr="008E18CC" w:rsidTr="008E18CC"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Сиберт Г.И</w:t>
            </w:r>
          </w:p>
        </w:tc>
      </w:tr>
      <w:tr w:rsidR="00CF2049" w:rsidRPr="008E18CC" w:rsidTr="008E18CC"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Шуртаева А.Д</w:t>
            </w:r>
          </w:p>
        </w:tc>
      </w:tr>
      <w:tr w:rsidR="00CF2049" w:rsidRPr="008E18CC" w:rsidTr="008E18CC">
        <w:tc>
          <w:tcPr>
            <w:tcW w:w="22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CF2049" w:rsidRPr="008E18CC" w:rsidRDefault="00CF2049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CF2049" w:rsidRDefault="00CF2049" w:rsidP="00422CEA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CF2049" w:rsidRPr="0071288A" w:rsidRDefault="00CF2049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F2049" w:rsidRPr="00067AF6" w:rsidRDefault="00CF2049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F2049" w:rsidRPr="008E18CC" w:rsidTr="008E18CC">
        <w:trPr>
          <w:gridAfter w:val="1"/>
          <w:wAfter w:w="33" w:type="dxa"/>
        </w:trPr>
        <w:tc>
          <w:tcPr>
            <w:tcW w:w="1000" w:type="dxa"/>
            <w:gridSpan w:val="4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E18CC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F2049" w:rsidRPr="008E18CC" w:rsidTr="008E18CC"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E18CC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Pr="008E18CC" w:rsidRDefault="00CF2049" w:rsidP="008E18C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E18CC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65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8E18CC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18CC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Pr="008E18CC" w:rsidRDefault="00CF2049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Pr="008E18CC" w:rsidRDefault="00CF2049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2049" w:rsidRDefault="00CF2049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2049" w:rsidRDefault="00CF2049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CF2049" w:rsidRDefault="00CF2049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CF2049" w:rsidRDefault="00CF2049" w:rsidP="00422CEA"/>
    <w:p w:rsidR="00CF2049" w:rsidRDefault="00CF2049" w:rsidP="00163C5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F2049" w:rsidRDefault="00CF2049" w:rsidP="00163C5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Подготовительный </w:t>
      </w:r>
      <w:r>
        <w:rPr>
          <w:rFonts w:ascii="Times New Roman" w:hAnsi="Times New Roman"/>
          <w:b/>
          <w:sz w:val="24"/>
          <w:szCs w:val="24"/>
        </w:rPr>
        <w:t>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F2049" w:rsidTr="00163C58">
        <w:trPr>
          <w:gridAfter w:val="1"/>
          <w:wAfter w:w="33" w:type="dxa"/>
        </w:trPr>
        <w:tc>
          <w:tcPr>
            <w:tcW w:w="1000" w:type="dxa"/>
            <w:gridSpan w:val="4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F2049" w:rsidTr="00163C58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65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163C58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2049" w:rsidRDefault="00CF2049" w:rsidP="00163C5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F2049" w:rsidRDefault="00CF2049" w:rsidP="00163C5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CF2049" w:rsidRDefault="00CF2049" w:rsidP="00163C5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CF2049" w:rsidRDefault="00CF2049" w:rsidP="00163C58"/>
    <w:p w:rsidR="00CF2049" w:rsidRDefault="00CF2049" w:rsidP="002B78A9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F2049" w:rsidRDefault="00CF2049" w:rsidP="002B78A9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F2049" w:rsidTr="002B78A9">
        <w:trPr>
          <w:gridAfter w:val="1"/>
          <w:wAfter w:w="33" w:type="dxa"/>
        </w:trPr>
        <w:tc>
          <w:tcPr>
            <w:tcW w:w="1000" w:type="dxa"/>
            <w:gridSpan w:val="4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CF2049" w:rsidTr="002B78A9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76" w:type="dxa"/>
            <w:gridSpan w:val="2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65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049" w:rsidTr="002B78A9">
        <w:trPr>
          <w:gridAfter w:val="1"/>
          <w:wAfter w:w="33" w:type="dxa"/>
        </w:trPr>
        <w:tc>
          <w:tcPr>
            <w:tcW w:w="782" w:type="dxa"/>
            <w:gridSpan w:val="3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F2049" w:rsidRDefault="00CF20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F2049" w:rsidRDefault="00CF204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2049" w:rsidRDefault="00CF2049" w:rsidP="002B78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2049" w:rsidRDefault="00CF2049" w:rsidP="002B78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CF2049" w:rsidRDefault="00CF2049" w:rsidP="002B78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2049" w:rsidRDefault="00CF2049" w:rsidP="002B78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2049" w:rsidRDefault="00CF2049" w:rsidP="002B78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2049" w:rsidRDefault="00CF2049" w:rsidP="002B78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2049" w:rsidRDefault="00CF2049" w:rsidP="002B78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2049" w:rsidRDefault="00CF2049" w:rsidP="002B78A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2049" w:rsidRDefault="00CF2049" w:rsidP="002B78A9"/>
    <w:p w:rsidR="00CF2049" w:rsidRDefault="00CF2049" w:rsidP="002B78A9">
      <w:pPr>
        <w:rPr>
          <w:szCs w:val="24"/>
        </w:rPr>
      </w:pPr>
    </w:p>
    <w:p w:rsidR="00CF2049" w:rsidRDefault="00CF2049" w:rsidP="002B78A9"/>
    <w:p w:rsidR="00CF2049" w:rsidRDefault="00CF2049" w:rsidP="00735BC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CF2049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2CEA"/>
    <w:rsid w:val="00067AF6"/>
    <w:rsid w:val="00093E76"/>
    <w:rsid w:val="000B71DD"/>
    <w:rsid w:val="00123289"/>
    <w:rsid w:val="001338DD"/>
    <w:rsid w:val="0015741C"/>
    <w:rsid w:val="00163C58"/>
    <w:rsid w:val="001E3292"/>
    <w:rsid w:val="002B38E5"/>
    <w:rsid w:val="002B78A9"/>
    <w:rsid w:val="002E1129"/>
    <w:rsid w:val="0031756F"/>
    <w:rsid w:val="0038378B"/>
    <w:rsid w:val="00422CEA"/>
    <w:rsid w:val="00426339"/>
    <w:rsid w:val="00582D11"/>
    <w:rsid w:val="00695446"/>
    <w:rsid w:val="006B758A"/>
    <w:rsid w:val="006C644D"/>
    <w:rsid w:val="00703F05"/>
    <w:rsid w:val="00711426"/>
    <w:rsid w:val="0071288A"/>
    <w:rsid w:val="007219FD"/>
    <w:rsid w:val="00735BC4"/>
    <w:rsid w:val="00761495"/>
    <w:rsid w:val="007C4D0E"/>
    <w:rsid w:val="007E486D"/>
    <w:rsid w:val="008B4EF0"/>
    <w:rsid w:val="008E18CC"/>
    <w:rsid w:val="008F1A92"/>
    <w:rsid w:val="00945118"/>
    <w:rsid w:val="00946F20"/>
    <w:rsid w:val="00980A41"/>
    <w:rsid w:val="009C44B8"/>
    <w:rsid w:val="00B6614B"/>
    <w:rsid w:val="00CB2D70"/>
    <w:rsid w:val="00CF2049"/>
    <w:rsid w:val="00D14E0E"/>
    <w:rsid w:val="00D163CF"/>
    <w:rsid w:val="00D17A2F"/>
    <w:rsid w:val="00D551E8"/>
    <w:rsid w:val="00DD4E57"/>
    <w:rsid w:val="00E044E6"/>
    <w:rsid w:val="00E97D11"/>
    <w:rsid w:val="00EE1809"/>
    <w:rsid w:val="00EF2723"/>
    <w:rsid w:val="00F01316"/>
    <w:rsid w:val="00F533F0"/>
    <w:rsid w:val="00FC59B6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CE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22C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84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13</Pages>
  <Words>2851</Words>
  <Characters>16253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9</cp:revision>
  <dcterms:created xsi:type="dcterms:W3CDTF">2020-10-05T17:11:00Z</dcterms:created>
  <dcterms:modified xsi:type="dcterms:W3CDTF">2022-06-10T10:21:00Z</dcterms:modified>
</cp:coreProperties>
</file>