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FA5" w:rsidRDefault="00B74FA5" w:rsidP="0038740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4FA5" w:rsidRDefault="00B74FA5" w:rsidP="0038740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B74FA5" w:rsidRDefault="00B74FA5" w:rsidP="0038740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B74FA5" w:rsidRDefault="00B74FA5" w:rsidP="00387408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B74FA5" w:rsidRDefault="00B74FA5" w:rsidP="00387408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B74FA5" w:rsidRDefault="00B74FA5" w:rsidP="00387408">
      <w:pPr>
        <w:tabs>
          <w:tab w:val="left" w:pos="3945"/>
        </w:tabs>
      </w:pPr>
    </w:p>
    <w:p w:rsidR="00B74FA5" w:rsidRDefault="00B74FA5" w:rsidP="00387408">
      <w:pPr>
        <w:tabs>
          <w:tab w:val="left" w:pos="3945"/>
        </w:tabs>
      </w:pPr>
    </w:p>
    <w:p w:rsidR="00B74FA5" w:rsidRDefault="00B74FA5" w:rsidP="00387408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B74FA5" w:rsidRPr="00EE5973" w:rsidTr="00EE5973"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Ишалеев Богдан</w:t>
            </w:r>
          </w:p>
        </w:tc>
      </w:tr>
      <w:tr w:rsidR="00B74FA5" w:rsidRPr="00EE5973" w:rsidTr="00EE5973">
        <w:trPr>
          <w:trHeight w:val="331"/>
        </w:trPr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5973">
              <w:rPr>
                <w:rFonts w:ascii="Times New Roman" w:hAnsi="Times New Roman"/>
                <w:sz w:val="20"/>
                <w:szCs w:val="20"/>
                <w:lang w:val="kk-KZ"/>
              </w:rPr>
              <w:t>12.10.2015</w:t>
            </w:r>
          </w:p>
        </w:tc>
      </w:tr>
      <w:tr w:rsidR="00B74FA5" w:rsidRPr="00EE5973" w:rsidTr="00EE5973"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5973">
              <w:rPr>
                <w:rFonts w:ascii="Times New Roman" w:hAnsi="Times New Roman"/>
                <w:sz w:val="20"/>
                <w:szCs w:val="20"/>
                <w:lang w:val="kk-KZ"/>
              </w:rPr>
              <w:t>28.01.2019</w:t>
            </w:r>
          </w:p>
        </w:tc>
      </w:tr>
      <w:tr w:rsidR="00B74FA5" w:rsidRPr="00EE5973" w:rsidTr="00EE5973"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B74FA5" w:rsidRPr="00EE5973" w:rsidTr="00EE5973"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EE5973">
              <w:rPr>
                <w:rFonts w:ascii="Times New Roman" w:hAnsi="Times New Roman"/>
              </w:rPr>
              <w:t>, Шаймерденова М.Е</w:t>
            </w:r>
          </w:p>
        </w:tc>
      </w:tr>
      <w:tr w:rsidR="00B74FA5" w:rsidRPr="00EE5973" w:rsidTr="00EE5973"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</w:t>
            </w:r>
          </w:p>
        </w:tc>
      </w:tr>
      <w:tr w:rsidR="00B74FA5" w:rsidRPr="00EE5973" w:rsidTr="00EE5973"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Жакупова Р.Ж</w:t>
            </w:r>
          </w:p>
        </w:tc>
      </w:tr>
      <w:tr w:rsidR="00B74FA5" w:rsidRPr="00EE5973" w:rsidTr="00EE5973"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Сиберт Г.И</w:t>
            </w:r>
          </w:p>
        </w:tc>
      </w:tr>
      <w:tr w:rsidR="00B74FA5" w:rsidRPr="00EE5973" w:rsidTr="00EE5973"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Шуртаева А.Д</w:t>
            </w:r>
          </w:p>
        </w:tc>
      </w:tr>
      <w:tr w:rsidR="00B74FA5" w:rsidRPr="00EE5973" w:rsidTr="00EE5973">
        <w:tc>
          <w:tcPr>
            <w:tcW w:w="22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EE5973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B74FA5" w:rsidRPr="00EE5973" w:rsidRDefault="00B74FA5" w:rsidP="00EE5973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B74FA5" w:rsidRDefault="00B74FA5" w:rsidP="00387408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B74FA5" w:rsidRPr="0071288A" w:rsidRDefault="00B74FA5" w:rsidP="0038740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B74FA5" w:rsidRPr="00067AF6" w:rsidRDefault="00B74FA5" w:rsidP="0038740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B74FA5" w:rsidRPr="00EE5973" w:rsidTr="00EE5973">
        <w:trPr>
          <w:gridAfter w:val="1"/>
          <w:wAfter w:w="33" w:type="dxa"/>
        </w:trPr>
        <w:tc>
          <w:tcPr>
            <w:tcW w:w="1000" w:type="dxa"/>
            <w:gridSpan w:val="4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5973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EE5973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74FA5" w:rsidRPr="00EE5973" w:rsidTr="00EE5973"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EE5973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Pr="00EE5973" w:rsidRDefault="00B74FA5" w:rsidP="00EE597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5973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EE5973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65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EE5973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5973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RPr="00EE5973" w:rsidTr="00EE5973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Pr="00EE5973" w:rsidRDefault="00B74FA5" w:rsidP="00EE59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973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597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Pr="00EE5973" w:rsidRDefault="00B74FA5" w:rsidP="00EE597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4FA5" w:rsidRDefault="00B74FA5" w:rsidP="0038740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4FA5" w:rsidRDefault="00B74FA5" w:rsidP="0038740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1574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продолжать работу по обучению по образовательным областям.</w:t>
      </w:r>
    </w:p>
    <w:p w:rsidR="00B74FA5" w:rsidRDefault="00B74FA5" w:rsidP="0038740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B74FA5" w:rsidRDefault="00B74FA5" w:rsidP="0038740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4FA5" w:rsidRDefault="00B74FA5" w:rsidP="008D159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B74FA5" w:rsidRDefault="00B74FA5" w:rsidP="008D159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B74FA5" w:rsidTr="008D1590">
        <w:trPr>
          <w:gridAfter w:val="1"/>
          <w:wAfter w:w="33" w:type="dxa"/>
        </w:trPr>
        <w:tc>
          <w:tcPr>
            <w:tcW w:w="1000" w:type="dxa"/>
            <w:gridSpan w:val="4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74FA5" w:rsidTr="008D1590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65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8D1590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4FA5" w:rsidRDefault="00B74FA5" w:rsidP="008D159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74FA5" w:rsidRDefault="00B74FA5" w:rsidP="008D159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B74FA5" w:rsidRDefault="00B74FA5" w:rsidP="008D159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B74FA5" w:rsidRDefault="00B74FA5" w:rsidP="008D159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4FA5" w:rsidRDefault="00B74FA5" w:rsidP="008D1590"/>
    <w:p w:rsidR="00B74FA5" w:rsidRDefault="00B74FA5" w:rsidP="00C32ED4"/>
    <w:p w:rsidR="00B74FA5" w:rsidRDefault="00B74FA5" w:rsidP="003464EA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B74FA5" w:rsidRDefault="00B74FA5" w:rsidP="003464EA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B74FA5" w:rsidTr="003464EA">
        <w:trPr>
          <w:gridAfter w:val="1"/>
          <w:wAfter w:w="33" w:type="dxa"/>
        </w:trPr>
        <w:tc>
          <w:tcPr>
            <w:tcW w:w="1000" w:type="dxa"/>
            <w:gridSpan w:val="4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B74FA5" w:rsidTr="003464EA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76" w:type="dxa"/>
            <w:gridSpan w:val="2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65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10740" w:type="dxa"/>
            <w:gridSpan w:val="9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FA5" w:rsidTr="003464EA">
        <w:trPr>
          <w:gridAfter w:val="1"/>
          <w:wAfter w:w="33" w:type="dxa"/>
        </w:trPr>
        <w:tc>
          <w:tcPr>
            <w:tcW w:w="782" w:type="dxa"/>
            <w:gridSpan w:val="3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B74FA5" w:rsidRDefault="00B74F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74FA5" w:rsidRDefault="00B74FA5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4FA5" w:rsidRDefault="00B74FA5" w:rsidP="003464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4FA5" w:rsidRDefault="00B74FA5" w:rsidP="003464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B74FA5" w:rsidRDefault="00B74FA5" w:rsidP="003464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4FA5" w:rsidRDefault="00B74FA5" w:rsidP="003464E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B74FA5" w:rsidRDefault="00B74FA5" w:rsidP="00C32ED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sectPr w:rsidR="00B74FA5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7408"/>
    <w:rsid w:val="00012FDF"/>
    <w:rsid w:val="00057CA5"/>
    <w:rsid w:val="00067AF6"/>
    <w:rsid w:val="00093E76"/>
    <w:rsid w:val="0015741C"/>
    <w:rsid w:val="001A0E20"/>
    <w:rsid w:val="001E3292"/>
    <w:rsid w:val="002B617D"/>
    <w:rsid w:val="002E1129"/>
    <w:rsid w:val="003464EA"/>
    <w:rsid w:val="00387408"/>
    <w:rsid w:val="00393508"/>
    <w:rsid w:val="00423322"/>
    <w:rsid w:val="00426339"/>
    <w:rsid w:val="005465FC"/>
    <w:rsid w:val="00572703"/>
    <w:rsid w:val="005857D5"/>
    <w:rsid w:val="0063365E"/>
    <w:rsid w:val="006B758A"/>
    <w:rsid w:val="006C644D"/>
    <w:rsid w:val="00703F05"/>
    <w:rsid w:val="0071288A"/>
    <w:rsid w:val="007C4D0E"/>
    <w:rsid w:val="007E486D"/>
    <w:rsid w:val="008D1590"/>
    <w:rsid w:val="008F1A92"/>
    <w:rsid w:val="00946F20"/>
    <w:rsid w:val="009832B4"/>
    <w:rsid w:val="009C53EF"/>
    <w:rsid w:val="009D18EB"/>
    <w:rsid w:val="00A41486"/>
    <w:rsid w:val="00AF4797"/>
    <w:rsid w:val="00B52CF4"/>
    <w:rsid w:val="00B61BDA"/>
    <w:rsid w:val="00B64F42"/>
    <w:rsid w:val="00B74FA5"/>
    <w:rsid w:val="00C32ED4"/>
    <w:rsid w:val="00D14E0E"/>
    <w:rsid w:val="00D163CF"/>
    <w:rsid w:val="00DA307C"/>
    <w:rsid w:val="00E044E6"/>
    <w:rsid w:val="00E906BB"/>
    <w:rsid w:val="00EE1809"/>
    <w:rsid w:val="00EE5973"/>
    <w:rsid w:val="00FC1A70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0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8740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33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13</Pages>
  <Words>2851</Words>
  <Characters>16256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8</cp:revision>
  <dcterms:created xsi:type="dcterms:W3CDTF">2020-10-05T16:51:00Z</dcterms:created>
  <dcterms:modified xsi:type="dcterms:W3CDTF">2022-06-10T10:12:00Z</dcterms:modified>
</cp:coreProperties>
</file>