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F3" w:rsidRDefault="008829F3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8829F3" w:rsidRDefault="008829F3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8829F3" w:rsidRDefault="008829F3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8829F3" w:rsidRDefault="008829F3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829F3" w:rsidRDefault="008829F3" w:rsidP="00D85CB9">
      <w:pPr>
        <w:tabs>
          <w:tab w:val="left" w:pos="3945"/>
        </w:tabs>
      </w:pPr>
    </w:p>
    <w:p w:rsidR="008829F3" w:rsidRDefault="008829F3" w:rsidP="00D85CB9">
      <w:pPr>
        <w:tabs>
          <w:tab w:val="left" w:pos="3945"/>
        </w:tabs>
      </w:pPr>
    </w:p>
    <w:p w:rsidR="008829F3" w:rsidRDefault="008829F3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Перунов Максим 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16.08.2016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09.2019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Старшая 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Степанова Т.А. 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8829F3" w:rsidRPr="002E1129" w:rsidTr="00E044E6">
        <w:tc>
          <w:tcPr>
            <w:tcW w:w="22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8829F3" w:rsidRPr="002E1129" w:rsidRDefault="008829F3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Боскумбаева </w:t>
            </w:r>
          </w:p>
        </w:tc>
      </w:tr>
    </w:tbl>
    <w:p w:rsidR="008829F3" w:rsidRDefault="008829F3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8829F3" w:rsidRPr="0071288A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F3" w:rsidRPr="00067AF6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F3" w:rsidRPr="002E1129" w:rsidTr="00093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829F3" w:rsidRPr="002E1129" w:rsidTr="00093E76"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65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9F3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Pr="002E1129" w:rsidRDefault="008829F3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8829F3" w:rsidRPr="002E1129" w:rsidRDefault="008829F3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9F3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8829F3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F07AE"/>
    <w:p w:rsidR="008829F3" w:rsidRDefault="008829F3" w:rsidP="0011785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F3" w:rsidRDefault="008829F3" w:rsidP="0011785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F3" w:rsidTr="00706460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65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706460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70646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8829F3" w:rsidRDefault="008829F3" w:rsidP="00117852"/>
    <w:p w:rsidR="008829F3" w:rsidRDefault="008829F3" w:rsidP="00EF07AE"/>
    <w:p w:rsidR="008829F3" w:rsidRDefault="008829F3" w:rsidP="00EF07AE"/>
    <w:p w:rsidR="008829F3" w:rsidRDefault="008829F3" w:rsidP="00ED31FD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8829F3" w:rsidRDefault="008829F3" w:rsidP="00ED31FD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8829F3" w:rsidTr="00ED31FD">
        <w:trPr>
          <w:gridAfter w:val="1"/>
          <w:wAfter w:w="33" w:type="dxa"/>
        </w:trPr>
        <w:tc>
          <w:tcPr>
            <w:tcW w:w="1000" w:type="dxa"/>
            <w:gridSpan w:val="4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76" w:type="dxa"/>
            <w:gridSpan w:val="2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65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10740" w:type="dxa"/>
            <w:gridSpan w:val="9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8829F3" w:rsidTr="00ED31FD">
        <w:trPr>
          <w:gridAfter w:val="1"/>
          <w:wAfter w:w="33" w:type="dxa"/>
        </w:trPr>
        <w:tc>
          <w:tcPr>
            <w:tcW w:w="782" w:type="dxa"/>
            <w:gridSpan w:val="3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8829F3" w:rsidRDefault="00882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8829F3" w:rsidRDefault="008829F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D31FD"/>
    <w:p w:rsidR="008829F3" w:rsidRDefault="008829F3" w:rsidP="00ED31FD">
      <w:pPr>
        <w:rPr>
          <w:szCs w:val="24"/>
        </w:rPr>
      </w:pPr>
    </w:p>
    <w:p w:rsidR="008829F3" w:rsidRDefault="008829F3" w:rsidP="00ED31FD"/>
    <w:p w:rsidR="008829F3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29F3" w:rsidRDefault="008829F3" w:rsidP="00EF07AE"/>
    <w:p w:rsidR="008829F3" w:rsidRPr="00FC0155" w:rsidRDefault="008829F3" w:rsidP="00EF07AE">
      <w:pPr>
        <w:rPr>
          <w:szCs w:val="24"/>
        </w:rPr>
      </w:pPr>
    </w:p>
    <w:p w:rsidR="008829F3" w:rsidRPr="00FC0155" w:rsidRDefault="008829F3" w:rsidP="00EF07AE">
      <w:pPr>
        <w:rPr>
          <w:szCs w:val="24"/>
        </w:rPr>
      </w:pPr>
    </w:p>
    <w:p w:rsidR="008829F3" w:rsidRPr="00FC0155" w:rsidRDefault="008829F3" w:rsidP="00EF07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8829F3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4A59"/>
    <w:rsid w:val="00067AF6"/>
    <w:rsid w:val="00093E76"/>
    <w:rsid w:val="000B168C"/>
    <w:rsid w:val="000B73D2"/>
    <w:rsid w:val="000C1AE0"/>
    <w:rsid w:val="000E5977"/>
    <w:rsid w:val="000F56DA"/>
    <w:rsid w:val="001011A1"/>
    <w:rsid w:val="00117852"/>
    <w:rsid w:val="00153CE2"/>
    <w:rsid w:val="00180D9D"/>
    <w:rsid w:val="00274FC0"/>
    <w:rsid w:val="00290D20"/>
    <w:rsid w:val="002D2413"/>
    <w:rsid w:val="002E1129"/>
    <w:rsid w:val="002E5F1E"/>
    <w:rsid w:val="00341B20"/>
    <w:rsid w:val="003475B5"/>
    <w:rsid w:val="00373E8F"/>
    <w:rsid w:val="0039530C"/>
    <w:rsid w:val="003A1E04"/>
    <w:rsid w:val="003A56AB"/>
    <w:rsid w:val="003A5B92"/>
    <w:rsid w:val="00426339"/>
    <w:rsid w:val="004271AC"/>
    <w:rsid w:val="00433966"/>
    <w:rsid w:val="00445703"/>
    <w:rsid w:val="004509A4"/>
    <w:rsid w:val="00452E44"/>
    <w:rsid w:val="004F5C6C"/>
    <w:rsid w:val="00504FB1"/>
    <w:rsid w:val="005066ED"/>
    <w:rsid w:val="0051760A"/>
    <w:rsid w:val="005A4D6B"/>
    <w:rsid w:val="0062617B"/>
    <w:rsid w:val="00633570"/>
    <w:rsid w:val="0064090B"/>
    <w:rsid w:val="0068349B"/>
    <w:rsid w:val="00684B81"/>
    <w:rsid w:val="0069536B"/>
    <w:rsid w:val="006B758A"/>
    <w:rsid w:val="006C644D"/>
    <w:rsid w:val="00703F05"/>
    <w:rsid w:val="00706460"/>
    <w:rsid w:val="00710370"/>
    <w:rsid w:val="0071288A"/>
    <w:rsid w:val="007246A4"/>
    <w:rsid w:val="00734C64"/>
    <w:rsid w:val="00794171"/>
    <w:rsid w:val="007C1A5A"/>
    <w:rsid w:val="007C251E"/>
    <w:rsid w:val="007E330C"/>
    <w:rsid w:val="007E486D"/>
    <w:rsid w:val="007F2B67"/>
    <w:rsid w:val="00865781"/>
    <w:rsid w:val="008829F3"/>
    <w:rsid w:val="00891653"/>
    <w:rsid w:val="008F1A92"/>
    <w:rsid w:val="00946F20"/>
    <w:rsid w:val="00961D0D"/>
    <w:rsid w:val="00A96086"/>
    <w:rsid w:val="00AB5014"/>
    <w:rsid w:val="00AF210E"/>
    <w:rsid w:val="00B11865"/>
    <w:rsid w:val="00B72375"/>
    <w:rsid w:val="00B91034"/>
    <w:rsid w:val="00B9336F"/>
    <w:rsid w:val="00C144E9"/>
    <w:rsid w:val="00C549D2"/>
    <w:rsid w:val="00C604C5"/>
    <w:rsid w:val="00CD2C60"/>
    <w:rsid w:val="00D14B4A"/>
    <w:rsid w:val="00D163CF"/>
    <w:rsid w:val="00D318CC"/>
    <w:rsid w:val="00D85CB9"/>
    <w:rsid w:val="00D87A0D"/>
    <w:rsid w:val="00DC2B29"/>
    <w:rsid w:val="00DD2CFF"/>
    <w:rsid w:val="00DD7D52"/>
    <w:rsid w:val="00DF050A"/>
    <w:rsid w:val="00E044E6"/>
    <w:rsid w:val="00E63939"/>
    <w:rsid w:val="00ED0C35"/>
    <w:rsid w:val="00ED31FD"/>
    <w:rsid w:val="00EE14DA"/>
    <w:rsid w:val="00EE1809"/>
    <w:rsid w:val="00EF07AE"/>
    <w:rsid w:val="00F024B3"/>
    <w:rsid w:val="00F0533A"/>
    <w:rsid w:val="00F44799"/>
    <w:rsid w:val="00F92F75"/>
    <w:rsid w:val="00F95C6E"/>
    <w:rsid w:val="00FA2BB4"/>
    <w:rsid w:val="00FB05A3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97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139</TotalTime>
  <Pages>14</Pages>
  <Words>2887</Words>
  <Characters>16462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2022-06-10T10:22:00Z</dcterms:modified>
</cp:coreProperties>
</file>