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89" w:rsidRDefault="00FB3B89" w:rsidP="0092160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FB3B89" w:rsidRDefault="00FB3B89" w:rsidP="0092160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FB3B89" w:rsidRDefault="00FB3B89" w:rsidP="0092160F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FB3B89" w:rsidRDefault="00FB3B89" w:rsidP="0092160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FB3B89" w:rsidRDefault="00FB3B89" w:rsidP="0092160F">
      <w:pPr>
        <w:tabs>
          <w:tab w:val="left" w:pos="3945"/>
        </w:tabs>
      </w:pPr>
    </w:p>
    <w:p w:rsidR="00FB3B89" w:rsidRDefault="00FB3B89" w:rsidP="0092160F">
      <w:pPr>
        <w:tabs>
          <w:tab w:val="left" w:pos="3945"/>
        </w:tabs>
      </w:pPr>
    </w:p>
    <w:p w:rsidR="00FB3B89" w:rsidRDefault="00FB3B89" w:rsidP="0092160F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FB3B89" w:rsidRPr="00F54BC0" w:rsidTr="00F54BC0"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Спирина Ксения</w:t>
            </w:r>
          </w:p>
        </w:tc>
      </w:tr>
      <w:tr w:rsidR="00FB3B89" w:rsidRPr="00F54BC0" w:rsidTr="00F54BC0">
        <w:trPr>
          <w:trHeight w:val="331"/>
        </w:trPr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4BC0">
              <w:rPr>
                <w:rFonts w:ascii="Times New Roman" w:hAnsi="Times New Roman"/>
                <w:sz w:val="20"/>
                <w:szCs w:val="20"/>
                <w:lang w:val="kk-KZ"/>
              </w:rPr>
              <w:t>03.11.2015</w:t>
            </w:r>
          </w:p>
        </w:tc>
      </w:tr>
      <w:tr w:rsidR="00FB3B89" w:rsidRPr="00F54BC0" w:rsidTr="00F54BC0"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4BC0">
              <w:rPr>
                <w:rFonts w:ascii="Times New Roman" w:hAnsi="Times New Roman"/>
                <w:sz w:val="20"/>
                <w:szCs w:val="20"/>
                <w:lang w:val="kk-KZ"/>
              </w:rPr>
              <w:t>03.06.2019</w:t>
            </w:r>
          </w:p>
        </w:tc>
      </w:tr>
      <w:tr w:rsidR="00FB3B89" w:rsidRPr="00F54BC0" w:rsidTr="00F54BC0"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 </w:t>
            </w:r>
          </w:p>
        </w:tc>
      </w:tr>
      <w:tr w:rsidR="00FB3B89" w:rsidRPr="00F54BC0" w:rsidTr="00F54BC0"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F54BC0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FB3B89" w:rsidRPr="00F54BC0" w:rsidTr="00F54BC0"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Б.Ж.</w:t>
            </w:r>
          </w:p>
        </w:tc>
      </w:tr>
      <w:tr w:rsidR="00FB3B89" w:rsidRPr="00F54BC0" w:rsidTr="00F54BC0"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Жакупова Р.Ж</w:t>
            </w:r>
          </w:p>
        </w:tc>
      </w:tr>
      <w:tr w:rsidR="00FB3B89" w:rsidRPr="00F54BC0" w:rsidTr="00F54BC0"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Сиберт Г.И</w:t>
            </w:r>
          </w:p>
        </w:tc>
      </w:tr>
      <w:tr w:rsidR="00FB3B89" w:rsidRPr="00F54BC0" w:rsidTr="00F54BC0"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Шуртаева А.Д</w:t>
            </w:r>
          </w:p>
        </w:tc>
      </w:tr>
      <w:tr w:rsidR="00FB3B89" w:rsidRPr="00F54BC0" w:rsidTr="00F54BC0">
        <w:tc>
          <w:tcPr>
            <w:tcW w:w="22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54BC0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FB3B89" w:rsidRPr="00F54BC0" w:rsidRDefault="00FB3B89" w:rsidP="00F54BC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FB3B89" w:rsidRDefault="00FB3B89" w:rsidP="0092160F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FB3B89" w:rsidRPr="0071288A" w:rsidRDefault="00FB3B89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B3B89" w:rsidRPr="00067AF6" w:rsidRDefault="00FB3B89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Подготовительная 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FB3B89" w:rsidRPr="00F54BC0" w:rsidTr="00F54BC0">
        <w:trPr>
          <w:gridAfter w:val="1"/>
          <w:wAfter w:w="33" w:type="dxa"/>
        </w:trPr>
        <w:tc>
          <w:tcPr>
            <w:tcW w:w="1000" w:type="dxa"/>
            <w:gridSpan w:val="4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4BC0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54BC0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B3B89" w:rsidRPr="00F54BC0" w:rsidTr="00F54BC0"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54BC0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Pr="00F54BC0" w:rsidRDefault="00FB3B89" w:rsidP="00F54BC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4BC0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54BC0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65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F54BC0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54BC0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RPr="00F54BC0" w:rsidTr="00F54BC0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Pr="00F54BC0" w:rsidRDefault="00FB3B89" w:rsidP="00F54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4BC0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BC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Pr="00F54BC0" w:rsidRDefault="00FB3B89" w:rsidP="00F54BC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B3B89" w:rsidRDefault="00FB3B89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3B89" w:rsidRDefault="00FB3B89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1574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продолжать работу по обучению по образовательным областям.</w:t>
      </w:r>
    </w:p>
    <w:p w:rsidR="00FB3B89" w:rsidRDefault="00FB3B89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FB3B89" w:rsidRDefault="00FB3B89" w:rsidP="0092160F"/>
    <w:p w:rsidR="00FB3B89" w:rsidRDefault="00FB3B89" w:rsidP="004F23E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B3B89" w:rsidRDefault="00FB3B89" w:rsidP="004F23E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FB3B89" w:rsidTr="004F23E5">
        <w:trPr>
          <w:gridAfter w:val="1"/>
          <w:wAfter w:w="33" w:type="dxa"/>
        </w:trPr>
        <w:tc>
          <w:tcPr>
            <w:tcW w:w="1000" w:type="dxa"/>
            <w:gridSpan w:val="4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B3B89" w:rsidTr="004F23E5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65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4F23E5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B3B89" w:rsidRDefault="00FB3B89" w:rsidP="004F23E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B3B89" w:rsidRDefault="00FB3B89" w:rsidP="004F23E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продолжать работу по обучению по образовательным областям.</w:t>
      </w:r>
    </w:p>
    <w:p w:rsidR="00FB3B89" w:rsidRDefault="00FB3B89" w:rsidP="004F23E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FB3B89" w:rsidRDefault="00FB3B89" w:rsidP="004F23E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B3B89" w:rsidRDefault="00FB3B89" w:rsidP="004F23E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B3B89" w:rsidRDefault="00FB3B89" w:rsidP="004F23E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B3B89" w:rsidRDefault="00FB3B89" w:rsidP="004F23E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3B89" w:rsidRDefault="00FB3B89" w:rsidP="009257A6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B3B89" w:rsidRDefault="00FB3B89" w:rsidP="009257A6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FB3B89" w:rsidTr="009257A6">
        <w:trPr>
          <w:gridAfter w:val="1"/>
          <w:wAfter w:w="33" w:type="dxa"/>
        </w:trPr>
        <w:tc>
          <w:tcPr>
            <w:tcW w:w="1000" w:type="dxa"/>
            <w:gridSpan w:val="4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FB3B89" w:rsidTr="009257A6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76" w:type="dxa"/>
            <w:gridSpan w:val="2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65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B89" w:rsidTr="009257A6">
        <w:trPr>
          <w:gridAfter w:val="1"/>
          <w:wAfter w:w="33" w:type="dxa"/>
        </w:trPr>
        <w:tc>
          <w:tcPr>
            <w:tcW w:w="782" w:type="dxa"/>
            <w:gridSpan w:val="3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FB3B89" w:rsidRDefault="00FB3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B3B89" w:rsidRDefault="00FB3B8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B3B89" w:rsidRDefault="00FB3B89" w:rsidP="009257A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3B89" w:rsidRDefault="00FB3B89" w:rsidP="009257A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FB3B89" w:rsidRDefault="00FB3B89" w:rsidP="009257A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3B89" w:rsidRDefault="00FB3B89" w:rsidP="009257A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FB3B89" w:rsidRDefault="00FB3B89" w:rsidP="009257A6">
      <w:pPr>
        <w:tabs>
          <w:tab w:val="left" w:pos="2670"/>
        </w:tabs>
        <w:spacing w:after="0" w:line="240" w:lineRule="auto"/>
      </w:pPr>
    </w:p>
    <w:sectPr w:rsidR="00FB3B89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160F"/>
    <w:rsid w:val="00067AF6"/>
    <w:rsid w:val="00092F9F"/>
    <w:rsid w:val="0009386A"/>
    <w:rsid w:val="00093E76"/>
    <w:rsid w:val="0015741C"/>
    <w:rsid w:val="001E3292"/>
    <w:rsid w:val="0026405A"/>
    <w:rsid w:val="002A6EFA"/>
    <w:rsid w:val="002B0C68"/>
    <w:rsid w:val="002E1129"/>
    <w:rsid w:val="00426339"/>
    <w:rsid w:val="00465FCC"/>
    <w:rsid w:val="004C7206"/>
    <w:rsid w:val="004F23E5"/>
    <w:rsid w:val="004F3070"/>
    <w:rsid w:val="00622CEE"/>
    <w:rsid w:val="00690A15"/>
    <w:rsid w:val="006B758A"/>
    <w:rsid w:val="006C644D"/>
    <w:rsid w:val="00703F05"/>
    <w:rsid w:val="0071288A"/>
    <w:rsid w:val="007C4D0E"/>
    <w:rsid w:val="007E486D"/>
    <w:rsid w:val="008355F4"/>
    <w:rsid w:val="008E5FEC"/>
    <w:rsid w:val="008F1A92"/>
    <w:rsid w:val="0092160F"/>
    <w:rsid w:val="009257A6"/>
    <w:rsid w:val="00946F20"/>
    <w:rsid w:val="00A570DD"/>
    <w:rsid w:val="00AB35AF"/>
    <w:rsid w:val="00D14E0E"/>
    <w:rsid w:val="00D163CF"/>
    <w:rsid w:val="00E044E6"/>
    <w:rsid w:val="00E153D6"/>
    <w:rsid w:val="00E47F44"/>
    <w:rsid w:val="00EE1809"/>
    <w:rsid w:val="00F15231"/>
    <w:rsid w:val="00F54BC0"/>
    <w:rsid w:val="00FA2B98"/>
    <w:rsid w:val="00FB3B89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60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216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44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13</Pages>
  <Words>2865</Words>
  <Characters>16333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7</cp:revision>
  <dcterms:created xsi:type="dcterms:W3CDTF">2020-10-05T17:23:00Z</dcterms:created>
  <dcterms:modified xsi:type="dcterms:W3CDTF">2022-06-10T10:16:00Z</dcterms:modified>
</cp:coreProperties>
</file>