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38" w:rsidRDefault="00CF1738" w:rsidP="00BB49D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CF1738" w:rsidRDefault="00CF1738" w:rsidP="00BB49D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CF1738" w:rsidRDefault="00CF1738" w:rsidP="00BB49D3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CF1738" w:rsidRDefault="00CF1738" w:rsidP="00BB49D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CF1738" w:rsidRDefault="00CF1738" w:rsidP="00BB49D3">
      <w:pPr>
        <w:tabs>
          <w:tab w:val="left" w:pos="3945"/>
        </w:tabs>
      </w:pPr>
    </w:p>
    <w:p w:rsidR="00CF1738" w:rsidRDefault="00CF1738" w:rsidP="00BB49D3">
      <w:pPr>
        <w:tabs>
          <w:tab w:val="left" w:pos="3945"/>
        </w:tabs>
      </w:pPr>
    </w:p>
    <w:p w:rsidR="00CF1738" w:rsidRDefault="00CF1738" w:rsidP="00BB49D3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Стопа Руслан</w:t>
            </w:r>
          </w:p>
        </w:tc>
      </w:tr>
      <w:tr w:rsidR="00CF1738" w:rsidRPr="00515837" w:rsidTr="00515837">
        <w:trPr>
          <w:trHeight w:val="331"/>
        </w:trPr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5837">
              <w:rPr>
                <w:rFonts w:ascii="Times New Roman" w:hAnsi="Times New Roman"/>
                <w:sz w:val="20"/>
                <w:szCs w:val="20"/>
                <w:lang w:val="kk-KZ"/>
              </w:rPr>
              <w:t>03.04.2015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5837">
              <w:rPr>
                <w:rFonts w:ascii="Times New Roman" w:hAnsi="Times New Roman"/>
                <w:sz w:val="20"/>
                <w:szCs w:val="20"/>
                <w:lang w:val="kk-KZ"/>
              </w:rPr>
              <w:t>13.08.2019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 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Вербицкая А.В. </w:t>
            </w:r>
            <w:r w:rsidRPr="00515837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Б.Ж.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Жакупова Р.Ж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Сиберт Г.И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Шуртаева А.Д</w:t>
            </w:r>
          </w:p>
        </w:tc>
      </w:tr>
      <w:tr w:rsidR="00CF1738" w:rsidRPr="00515837" w:rsidTr="00515837">
        <w:tc>
          <w:tcPr>
            <w:tcW w:w="22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15837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CF1738" w:rsidRPr="00515837" w:rsidRDefault="00CF1738" w:rsidP="00515837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CF1738" w:rsidRDefault="00CF1738" w:rsidP="00BB49D3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CF1738" w:rsidRPr="0071288A" w:rsidRDefault="00CF1738" w:rsidP="00BB49D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F1738" w:rsidRPr="00067AF6" w:rsidRDefault="00CF1738" w:rsidP="00BB49D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Подготовительная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F1738" w:rsidRPr="00515837" w:rsidTr="00515837">
        <w:trPr>
          <w:gridAfter w:val="1"/>
          <w:wAfter w:w="33" w:type="dxa"/>
        </w:trPr>
        <w:tc>
          <w:tcPr>
            <w:tcW w:w="1000" w:type="dxa"/>
            <w:gridSpan w:val="4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837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515837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F1738" w:rsidRPr="00515837" w:rsidTr="00515837"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515837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837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515837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65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15837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5837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RPr="00515837" w:rsidTr="00515837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Pr="00515837" w:rsidRDefault="00CF1738" w:rsidP="005158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837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83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Pr="00515837" w:rsidRDefault="00CF1738" w:rsidP="00515837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1738" w:rsidRDefault="00CF1738" w:rsidP="00BB49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1738" w:rsidRDefault="00CF1738" w:rsidP="00BB49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CF1738" w:rsidRDefault="00CF1738" w:rsidP="00BB49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CF1738" w:rsidRDefault="00CF1738" w:rsidP="00BB49D3"/>
    <w:p w:rsidR="00CF1738" w:rsidRDefault="00CF1738" w:rsidP="00E51FC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F1738" w:rsidRDefault="00CF1738" w:rsidP="00E51FC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F1738" w:rsidTr="00E51FCD">
        <w:trPr>
          <w:gridAfter w:val="1"/>
          <w:wAfter w:w="33" w:type="dxa"/>
        </w:trPr>
        <w:tc>
          <w:tcPr>
            <w:tcW w:w="1000" w:type="dxa"/>
            <w:gridSpan w:val="4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F1738" w:rsidTr="00E51FCD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65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E51FCD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1738" w:rsidRDefault="00CF1738" w:rsidP="00E51FC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F1738" w:rsidRDefault="00CF1738" w:rsidP="00E51FC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CF1738" w:rsidRDefault="00CF1738" w:rsidP="00E51FC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CF1738" w:rsidRDefault="00CF1738" w:rsidP="00E51FC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1738" w:rsidRDefault="00CF1738" w:rsidP="00E51FCD"/>
    <w:p w:rsidR="00CF1738" w:rsidRDefault="00CF1738" w:rsidP="00062772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F1738" w:rsidRDefault="00CF1738" w:rsidP="00062772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F1738" w:rsidTr="00062772">
        <w:trPr>
          <w:gridAfter w:val="1"/>
          <w:wAfter w:w="33" w:type="dxa"/>
        </w:trPr>
        <w:tc>
          <w:tcPr>
            <w:tcW w:w="1000" w:type="dxa"/>
            <w:gridSpan w:val="4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CF1738" w:rsidTr="00062772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76" w:type="dxa"/>
            <w:gridSpan w:val="2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65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738" w:rsidTr="00062772">
        <w:trPr>
          <w:gridAfter w:val="1"/>
          <w:wAfter w:w="33" w:type="dxa"/>
        </w:trPr>
        <w:tc>
          <w:tcPr>
            <w:tcW w:w="782" w:type="dxa"/>
            <w:gridSpan w:val="3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F1738" w:rsidRDefault="00CF17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1738" w:rsidRDefault="00CF17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1738" w:rsidRDefault="00CF1738" w:rsidP="000627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1738" w:rsidRDefault="00CF1738" w:rsidP="000627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CF1738" w:rsidRDefault="00CF1738" w:rsidP="000627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1738" w:rsidRDefault="00CF1738" w:rsidP="000627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CF1738" w:rsidRDefault="00CF1738" w:rsidP="00062772"/>
    <w:sectPr w:rsidR="00CF173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49D3"/>
    <w:rsid w:val="00062772"/>
    <w:rsid w:val="00067AF6"/>
    <w:rsid w:val="00093E76"/>
    <w:rsid w:val="00137197"/>
    <w:rsid w:val="00142916"/>
    <w:rsid w:val="0015741C"/>
    <w:rsid w:val="001B42CB"/>
    <w:rsid w:val="001C5B7E"/>
    <w:rsid w:val="001E3292"/>
    <w:rsid w:val="00201868"/>
    <w:rsid w:val="00275460"/>
    <w:rsid w:val="002E1129"/>
    <w:rsid w:val="00301987"/>
    <w:rsid w:val="00372DF8"/>
    <w:rsid w:val="00426339"/>
    <w:rsid w:val="004B711D"/>
    <w:rsid w:val="004B7477"/>
    <w:rsid w:val="004F7A3C"/>
    <w:rsid w:val="00507F67"/>
    <w:rsid w:val="00515837"/>
    <w:rsid w:val="005A1773"/>
    <w:rsid w:val="006274E4"/>
    <w:rsid w:val="006B758A"/>
    <w:rsid w:val="006C644D"/>
    <w:rsid w:val="00703F05"/>
    <w:rsid w:val="0071288A"/>
    <w:rsid w:val="007C4D0E"/>
    <w:rsid w:val="007E486D"/>
    <w:rsid w:val="0081365A"/>
    <w:rsid w:val="008C0A4C"/>
    <w:rsid w:val="008F1A92"/>
    <w:rsid w:val="00946F20"/>
    <w:rsid w:val="009A1DA5"/>
    <w:rsid w:val="00B05B40"/>
    <w:rsid w:val="00BA55F7"/>
    <w:rsid w:val="00BB49D3"/>
    <w:rsid w:val="00C16734"/>
    <w:rsid w:val="00CF1738"/>
    <w:rsid w:val="00D14E0E"/>
    <w:rsid w:val="00D163CF"/>
    <w:rsid w:val="00E044E6"/>
    <w:rsid w:val="00E51FCD"/>
    <w:rsid w:val="00E76C28"/>
    <w:rsid w:val="00EE1809"/>
    <w:rsid w:val="00F71E7D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9D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B49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53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13</Pages>
  <Words>2851</Words>
  <Characters>16253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8</cp:revision>
  <dcterms:created xsi:type="dcterms:W3CDTF">2020-10-05T17:27:00Z</dcterms:created>
  <dcterms:modified xsi:type="dcterms:W3CDTF">2022-06-10T10:17:00Z</dcterms:modified>
</cp:coreProperties>
</file>