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E3" w:rsidRDefault="008329E3" w:rsidP="00F159F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8329E3" w:rsidRDefault="008329E3" w:rsidP="00F159F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8329E3" w:rsidRDefault="008329E3" w:rsidP="00F159F1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8329E3" w:rsidRDefault="008329E3" w:rsidP="00F159F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8329E3" w:rsidRDefault="008329E3" w:rsidP="00F159F1">
      <w:pPr>
        <w:tabs>
          <w:tab w:val="left" w:pos="3945"/>
        </w:tabs>
      </w:pPr>
    </w:p>
    <w:p w:rsidR="008329E3" w:rsidRDefault="008329E3" w:rsidP="00F159F1">
      <w:pPr>
        <w:tabs>
          <w:tab w:val="left" w:pos="3945"/>
        </w:tabs>
      </w:pPr>
    </w:p>
    <w:p w:rsidR="008329E3" w:rsidRDefault="008329E3" w:rsidP="00F159F1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Шульга Илья</w:t>
            </w:r>
          </w:p>
        </w:tc>
      </w:tr>
      <w:tr w:rsidR="008329E3" w:rsidRPr="00EF35BF" w:rsidTr="00EF35BF">
        <w:trPr>
          <w:trHeight w:val="331"/>
        </w:trPr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  <w:sz w:val="20"/>
                <w:szCs w:val="20"/>
                <w:lang w:val="kk-KZ"/>
              </w:rPr>
              <w:t>03.10.2015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F35BF">
              <w:rPr>
                <w:rFonts w:ascii="Times New Roman" w:hAnsi="Times New Roman"/>
                <w:sz w:val="20"/>
                <w:szCs w:val="20"/>
                <w:lang w:val="kk-KZ"/>
              </w:rPr>
              <w:t>29.05.2019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 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EF35BF">
              <w:rPr>
                <w:rFonts w:ascii="Times New Roman" w:hAnsi="Times New Roman"/>
              </w:rPr>
              <w:t>, Шаймерденова М.Е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Б.Ж.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Жакупова Р.Ж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Сиберт Г.И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Шуртаева А.Д</w:t>
            </w:r>
          </w:p>
        </w:tc>
      </w:tr>
      <w:tr w:rsidR="008329E3" w:rsidRPr="00EF35BF" w:rsidTr="00EF35BF">
        <w:tc>
          <w:tcPr>
            <w:tcW w:w="22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F35BF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8329E3" w:rsidRPr="00EF35BF" w:rsidRDefault="008329E3" w:rsidP="00EF35B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8329E3" w:rsidRDefault="008329E3" w:rsidP="00F159F1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8329E3" w:rsidRPr="0071288A" w:rsidRDefault="008329E3" w:rsidP="00F159F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329E3" w:rsidRPr="00067AF6" w:rsidRDefault="008329E3" w:rsidP="00F159F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Подготовительная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329E3" w:rsidRPr="00EF35BF" w:rsidTr="00EF35BF">
        <w:trPr>
          <w:gridAfter w:val="1"/>
          <w:wAfter w:w="33" w:type="dxa"/>
        </w:trPr>
        <w:tc>
          <w:tcPr>
            <w:tcW w:w="1000" w:type="dxa"/>
            <w:gridSpan w:val="4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35B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EF35BF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329E3" w:rsidRPr="00EF35BF" w:rsidTr="00EF35BF"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EF35BF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35B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EF35BF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65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EF35BF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35BF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RPr="00EF35BF" w:rsidTr="00EF35BF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Pr="00EF35BF" w:rsidRDefault="008329E3" w:rsidP="00EF35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35BF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5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Pr="00EF35BF" w:rsidRDefault="008329E3" w:rsidP="00EF35B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E3" w:rsidRDefault="008329E3" w:rsidP="00F159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9E3" w:rsidRDefault="008329E3" w:rsidP="00F159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8329E3" w:rsidRDefault="008329E3" w:rsidP="00F159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8329E3" w:rsidRDefault="008329E3" w:rsidP="00F159F1"/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329E3" w:rsidTr="003B502B">
        <w:trPr>
          <w:gridAfter w:val="1"/>
          <w:wAfter w:w="33" w:type="dxa"/>
        </w:trPr>
        <w:tc>
          <w:tcPr>
            <w:tcW w:w="1000" w:type="dxa"/>
            <w:gridSpan w:val="4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329E3" w:rsidTr="003B502B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65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3B502B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8329E3" w:rsidRDefault="008329E3" w:rsidP="003B502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9E3" w:rsidRDefault="008329E3" w:rsidP="008D7BD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329E3" w:rsidRDefault="008329E3" w:rsidP="008D7BD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329E3" w:rsidTr="008D7BD0">
        <w:trPr>
          <w:gridAfter w:val="1"/>
          <w:wAfter w:w="33" w:type="dxa"/>
        </w:trPr>
        <w:tc>
          <w:tcPr>
            <w:tcW w:w="1000" w:type="dxa"/>
            <w:gridSpan w:val="4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8329E3" w:rsidTr="008D7BD0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76" w:type="dxa"/>
            <w:gridSpan w:val="2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65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E3" w:rsidTr="008D7BD0">
        <w:trPr>
          <w:gridAfter w:val="1"/>
          <w:wAfter w:w="33" w:type="dxa"/>
        </w:trPr>
        <w:tc>
          <w:tcPr>
            <w:tcW w:w="782" w:type="dxa"/>
            <w:gridSpan w:val="3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329E3" w:rsidRDefault="00832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329E3" w:rsidRDefault="008329E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E3" w:rsidRDefault="008329E3" w:rsidP="008D7BD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9E3" w:rsidRDefault="008329E3" w:rsidP="008D7BD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8329E3" w:rsidRDefault="008329E3" w:rsidP="008D7BD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9E3" w:rsidRDefault="008329E3" w:rsidP="008D7BD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8329E3" w:rsidRDefault="008329E3" w:rsidP="00EC4D1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8329E3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59F1"/>
    <w:rsid w:val="00067AF6"/>
    <w:rsid w:val="00093E76"/>
    <w:rsid w:val="000B711D"/>
    <w:rsid w:val="000F1F5C"/>
    <w:rsid w:val="00101AC1"/>
    <w:rsid w:val="0015741C"/>
    <w:rsid w:val="001E3292"/>
    <w:rsid w:val="00241EED"/>
    <w:rsid w:val="002E1129"/>
    <w:rsid w:val="003B502B"/>
    <w:rsid w:val="00426339"/>
    <w:rsid w:val="00470AF0"/>
    <w:rsid w:val="0047245C"/>
    <w:rsid w:val="005A1DED"/>
    <w:rsid w:val="005D4E17"/>
    <w:rsid w:val="00697560"/>
    <w:rsid w:val="006B758A"/>
    <w:rsid w:val="006C644D"/>
    <w:rsid w:val="00703F05"/>
    <w:rsid w:val="0071288A"/>
    <w:rsid w:val="00741116"/>
    <w:rsid w:val="007C4D0E"/>
    <w:rsid w:val="007E486D"/>
    <w:rsid w:val="008329E3"/>
    <w:rsid w:val="00841CAB"/>
    <w:rsid w:val="008D7BD0"/>
    <w:rsid w:val="008F1A92"/>
    <w:rsid w:val="00916D37"/>
    <w:rsid w:val="00946F20"/>
    <w:rsid w:val="00BA7F7B"/>
    <w:rsid w:val="00D14E0E"/>
    <w:rsid w:val="00D163CF"/>
    <w:rsid w:val="00DB29A7"/>
    <w:rsid w:val="00E044E6"/>
    <w:rsid w:val="00EC4D10"/>
    <w:rsid w:val="00EE1809"/>
    <w:rsid w:val="00EF35BF"/>
    <w:rsid w:val="00F10B85"/>
    <w:rsid w:val="00F159F1"/>
    <w:rsid w:val="00F918F9"/>
    <w:rsid w:val="00FC11AB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9F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159F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09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13</Pages>
  <Words>2864</Words>
  <Characters>16331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7</cp:revision>
  <dcterms:created xsi:type="dcterms:W3CDTF">2020-10-05T17:30:00Z</dcterms:created>
  <dcterms:modified xsi:type="dcterms:W3CDTF">2022-06-10T10:17:00Z</dcterms:modified>
</cp:coreProperties>
</file>