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Айтмаканова Роза 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Группа предшкольной подготовки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№ 8 «Солнышко»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>Дата:_Май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3954"/>
        <w:gridCol w:w="3431"/>
        <w:gridCol w:w="3309"/>
        <w:gridCol w:w="2197"/>
      </w:tblGrid>
      <w:tr w:rsidR="005677D5" w:rsidRPr="00C76369" w:rsidTr="008C6064"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954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стартового контроля)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промежуточного контроля)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 (после итогового контроля)</w:t>
            </w:r>
          </w:p>
        </w:tc>
        <w:tc>
          <w:tcPr>
            <w:tcW w:w="219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ВЫВОДЫ</w:t>
            </w:r>
          </w:p>
        </w:tc>
      </w:tr>
      <w:tr w:rsidR="005677D5" w:rsidRPr="00C76369" w:rsidTr="008C6064">
        <w:trPr>
          <w:trHeight w:val="1684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3954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Знать и называть правила безопасного поведения дома, на улице, в общественных местах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элементы спортивных игр, владеет техникой выполнения спортивных упражнений;знает и называет правила безопасного поведения дома, на улице, в общественных местах;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8C6064">
        <w:trPr>
          <w:trHeight w:val="2904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</w:tc>
        <w:tc>
          <w:tcPr>
            <w:tcW w:w="3954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пересказыватьсказку, рассказ по опорным иллюстрациям;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знать и называть литературные жанры;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развивать умение  выполнять игровые действия, соответствующие содержанию текста;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</w:t>
            </w:r>
            <w:r w:rsidRPr="00C76369">
              <w:rPr>
                <w:rFonts w:ascii="Times New Roman" w:hAnsi="Times New Roman"/>
                <w:lang w:val="kk-KZ"/>
              </w:rPr>
              <w:t xml:space="preserve"> 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ний, основы грамоты.</w:t>
            </w:r>
          </w:p>
        </w:tc>
      </w:tr>
      <w:tr w:rsidR="005677D5" w:rsidRPr="00C76369" w:rsidTr="008C6064">
        <w:trPr>
          <w:trHeight w:val="922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3954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числа и цифры в пределах 5и Учить различать и правильно называть геометрические фигуры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</w:rPr>
              <w:t>Развивать интерес к конструированию из природного материала, творчески подходить к выполнению задания.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</w:rPr>
              <w:t>Уметь экспериментировать со знакомыми материалами, устанавливать причинно следственные связи; Закрепить называние перелетных и зимующих птиц, знает о пользе птиц;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 конструирует по условию, замыслу; умеет различать и называть перелетных и зимующих птиц, знает о пользе птиц;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</w:t>
            </w:r>
            <w:bookmarkStart w:id="0" w:name="z2375"/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умеет устанавливать причинно-следственные зависимости взаимодействия человека с природой.</w:t>
            </w:r>
            <w:bookmarkEnd w:id="0"/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8C6064">
        <w:trPr>
          <w:trHeight w:val="740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3954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 приёмы и технику в рисовании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элементов казахского орнамента (1–2), построенных на различных сочетаниях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рисование несложных силуэтов, животных и человека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Владеть ножницами при  силуэтном вырезание по нарисованному или воображаемому контуру, симметричные формы из бумаги, сложенной вдвое; 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применяет самостоятельно различную технику в рисовании; применяет различную технику лепки; владеет силуэтным вырезанием по нарисованному или воображаемому контуру; умеет двигаться под музыку в соответствии с ее характером;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8C6064">
        <w:trPr>
          <w:trHeight w:val="413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3954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навыки здорового образа жизни; Проявляет доброту, эмоциональную отзывчивость, уважение к старшим и близким;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доброту, эмоциональную отзывчивость, уважение к старшим и близким; проявляет словесно свои добрые чувства к членам семьи;</w:t>
            </w:r>
            <w:r w:rsidRPr="00C76369">
              <w:rPr>
                <w:rFonts w:ascii="Times New Roman" w:hAnsi="Times New Roman"/>
                <w:spacing w:val="-1"/>
                <w:sz w:val="24"/>
                <w:szCs w:val="24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E33F35">
          <w:pgSz w:w="16838" w:h="11906" w:orient="landscape"/>
          <w:pgMar w:top="540" w:right="992" w:bottom="36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Бобров Денис 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 Возраст ребенка___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Группа предшкольной подготовки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№ 8 «Солнышко»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>Дата:_Май</w:t>
      </w: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9"/>
        <w:gridCol w:w="4015"/>
        <w:gridCol w:w="3405"/>
        <w:gridCol w:w="3287"/>
        <w:gridCol w:w="2183"/>
      </w:tblGrid>
      <w:tr w:rsidR="005677D5" w:rsidRPr="00C76369" w:rsidTr="008C6064"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01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стартового контроля)</w:t>
            </w:r>
          </w:p>
        </w:tc>
        <w:tc>
          <w:tcPr>
            <w:tcW w:w="3405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 (после промежуточного контроля</w:t>
            </w:r>
          </w:p>
        </w:tc>
        <w:tc>
          <w:tcPr>
            <w:tcW w:w="328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 (после итогового контроля)</w:t>
            </w:r>
          </w:p>
        </w:tc>
        <w:tc>
          <w:tcPr>
            <w:tcW w:w="218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ВЫВОДЫ</w:t>
            </w:r>
          </w:p>
        </w:tc>
      </w:tr>
      <w:tr w:rsidR="005677D5" w:rsidRPr="00C76369" w:rsidTr="008C6064">
        <w:trPr>
          <w:trHeight w:val="591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1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sz w:val="20"/>
                <w:szCs w:val="20"/>
              </w:rPr>
              <w:t>Развивать интерес к подвижным играм.</w:t>
            </w:r>
          </w:p>
        </w:tc>
        <w:tc>
          <w:tcPr>
            <w:tcW w:w="34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аж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ь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б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хо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ть з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ак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лив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ю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щих п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оц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полн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яе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пр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аж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ф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иров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ь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ной 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и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топ ног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;</w:t>
            </w:r>
          </w:p>
        </w:tc>
        <w:tc>
          <w:tcPr>
            <w:tcW w:w="328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83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Выполняет осознанно правила безопасности.</w:t>
            </w:r>
            <w:r w:rsidRPr="008A2D87">
              <w:rPr>
                <w:rFonts w:ascii="Times New Roman" w:hAnsi="Times New Roman"/>
                <w:sz w:val="20"/>
                <w:szCs w:val="20"/>
              </w:rPr>
              <w:t>Владеет навыками организации подвижных игр с группой детей. Проявляет творческий подход при выполнении основных движений.</w:t>
            </w:r>
          </w:p>
        </w:tc>
      </w:tr>
      <w:tr w:rsidR="005677D5" w:rsidRPr="00C76369" w:rsidTr="008C6064">
        <w:trPr>
          <w:trHeight w:val="358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1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пересказыватьсказку, рассказ по опорным иллюстрациям;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знать и называть литературные жанры;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развивать умение  выполнять игровые действия, соответствующие содержанию текста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Қазақ тіліне тән дыбыстарды дұрыс ажыратып, айтуға үйрету.</w:t>
            </w:r>
          </w:p>
        </w:tc>
        <w:tc>
          <w:tcPr>
            <w:tcW w:w="3405" w:type="dxa"/>
          </w:tcPr>
          <w:p w:rsidR="005677D5" w:rsidRPr="00C76369" w:rsidRDefault="005677D5" w:rsidP="00C76369">
            <w:pPr>
              <w:spacing w:after="0" w:line="20" w:lineRule="atLeast"/>
              <w:ind w:right="-108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ска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, 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ска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 по оп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л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ю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ц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ям;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мее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ть и р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ь 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ч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тор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ч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ин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чае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 призн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зв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ов (гл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да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/бе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да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гл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ды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/м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, звон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е/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гл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е;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ыкам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штри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х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 ри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ов и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э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еме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нтов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  <w:sz w:val="20"/>
                <w:szCs w:val="20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;</w:t>
            </w:r>
          </w:p>
        </w:tc>
        <w:tc>
          <w:tcPr>
            <w:tcW w:w="328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83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Стремится говорить грамматически правильно.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Составлять слоги и слова с помощьюусловных звуковых обозначений. Умеет составить монолог. Проявляет интерес к книгам, может выразительно читать наизусть стих.</w:t>
            </w:r>
          </w:p>
        </w:tc>
      </w:tr>
      <w:tr w:rsidR="005677D5" w:rsidRPr="00C76369" w:rsidTr="008C6064">
        <w:trPr>
          <w:trHeight w:val="518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1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Учить различать и правильно называть геометрические тела (куб, цилиндр)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Ориентируется в пространстве и на листе бумаги;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Развивать интерес к конструированию из природного материала, творчески подходить к выполнению задания.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Уметь экспериментировать со знакомыми материалами, устанавливать причинно-следственные связи;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Закрепить называние перелетных и зимующих птиц, знает о пользе птиц;</w:t>
            </w:r>
          </w:p>
        </w:tc>
        <w:tc>
          <w:tcPr>
            <w:tcW w:w="34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 ча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ток:</w:t>
            </w:r>
            <w:r w:rsidRPr="00C7636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тро, д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ь,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оч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ь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дни: сегодня, вчер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, завтра,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ятия: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б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ыстро, 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длен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о, 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ределяет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оло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е предм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тов в пространстве по от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ше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ю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бе;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ет обыграть свои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остро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 домашних 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ивот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 и их</w:t>
            </w:r>
            <w:r w:rsidRPr="00C76369">
              <w:rPr>
                <w:rFonts w:ascii="Times New Roman" w:hAnsi="Times New Roman"/>
                <w:color w:val="000000"/>
                <w:spacing w:val="5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теныш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й, домашних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вязи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езо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нн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изменен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 п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ироде;</w:t>
            </w:r>
          </w:p>
        </w:tc>
        <w:tc>
          <w:tcPr>
            <w:tcW w:w="328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183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рассматривать свойства и признаки предметов как категории познавательной деятельности. Владеет способностями находить сходство и различие. Понимает многообразие окружающего мира. Знает признаки и свойства растений, среду обитания животных. Знает структурные характеристики геометрических фигур, количественные отношения в прямом и обратном порядке.</w:t>
            </w:r>
          </w:p>
        </w:tc>
      </w:tr>
      <w:tr w:rsidR="005677D5" w:rsidRPr="00C76369" w:rsidTr="008C6064">
        <w:trPr>
          <w:trHeight w:val="740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15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Закрепить приёмы рисования несложного силуэта животных, человека, игрушки..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Развивать творческое мышление, наблюдательность при рисовании элементов казахского орнамента.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Закрепить разные способы лепки , украшать предметы декаротивными элементами.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5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из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ображ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 образ</w:t>
            </w:r>
            <w:r w:rsidRPr="00C76369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че</w:t>
            </w:r>
            <w:r w:rsidRPr="00C7636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ом форм, цвета; вл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 те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ник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й лепки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теко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 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мее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 пр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вильно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жа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ж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ниц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ть 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ни по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ме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ии,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ыска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ся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их 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жа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  <w:sz w:val="20"/>
                <w:szCs w:val="20"/>
              </w:rPr>
              <w:t>;</w:t>
            </w:r>
          </w:p>
        </w:tc>
        <w:tc>
          <w:tcPr>
            <w:tcW w:w="328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83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Владеет способностями к певческой импровизации. Самостоятельно выбирает технические способы и средства изображения в соответствии с характером образа. Проявляет интерес к декоративному искусству, эмоционально откликается на красоту природы, одежду и убранство помещений.</w:t>
            </w:r>
          </w:p>
        </w:tc>
      </w:tr>
      <w:tr w:rsidR="005677D5" w:rsidRPr="00C76369" w:rsidTr="008C6064">
        <w:trPr>
          <w:trHeight w:val="413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1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Иметь первичные знания и навыки о ЗОЖ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Проявлять уважение к противоположному полу. Стараться следовать обше принятым нормам и правилам в детском саду и в обшественном месте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е пр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чинн</w:t>
            </w:r>
            <w:r w:rsidRPr="00C76369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-следств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нные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вяз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. проявляет бережное отношен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е к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иг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5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шкам, 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гам,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де; проявляет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житель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ое и забо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вое отноше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ие к старшим и младш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м чл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ам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</w:tc>
        <w:tc>
          <w:tcPr>
            <w:tcW w:w="328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83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просить помощь в необходимых ситуациях, уважает желания других людей. Умеет сотрудничать со взрослыми и сверстниками, ставить общую цель и обсуждать их результаты. Соблюдает нравственные нормы поведения, испытывает радость, от хороших поступков.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C76369">
          <w:pgSz w:w="16838" w:h="11906" w:orient="landscape"/>
          <w:pgMar w:top="360" w:right="992" w:bottom="719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Бондаренко Жасмин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>5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Группа предшкольной подготовки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№ 8 «Солнышко»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>Дата:_Май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3953"/>
        <w:gridCol w:w="3432"/>
        <w:gridCol w:w="3309"/>
        <w:gridCol w:w="2197"/>
      </w:tblGrid>
      <w:tr w:rsidR="005677D5" w:rsidRPr="00C76369" w:rsidTr="00B12E72"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9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стартового контроля)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 (после промежуточного контроля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 (после итогового контроля)</w:t>
            </w:r>
          </w:p>
        </w:tc>
        <w:tc>
          <w:tcPr>
            <w:tcW w:w="219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ВЫВОДЫ</w:t>
            </w:r>
          </w:p>
        </w:tc>
      </w:tr>
      <w:tr w:rsidR="005677D5" w:rsidRPr="00C76369" w:rsidTr="00B12E72">
        <w:trPr>
          <w:trHeight w:val="307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C76369">
              <w:rPr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Владеть техникой выполнения основных движений, навыками организации подвижных игр с группой детей;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интерес к выполнению утренней гимнастики; знает функции важнейших органов, наименования продуктов питания и способы их употребления;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B12E72">
        <w:trPr>
          <w:trHeight w:val="2511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</w:rPr>
            </w:pPr>
            <w:r w:rsidRPr="00C76369">
              <w:rPr>
                <w:b/>
                <w:bCs/>
                <w:color w:val="000000"/>
                <w:kern w:val="2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</w:pPr>
          </w:p>
        </w:tc>
        <w:tc>
          <w:tcPr>
            <w:tcW w:w="39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Высказывается простыми распространенными предложениями;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пересказывает сказку, рассказ по опорным иллюстрациям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Формировать навык свободного общения в диалоге со сверстниками и взрослыми, выражать свои чувства и намерения с помощью речевых и неречевых средств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опыте..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B12E72">
        <w:trPr>
          <w:trHeight w:val="922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</w:rPr>
            </w:pPr>
            <w:r w:rsidRPr="00C76369">
              <w:rPr>
                <w:b/>
                <w:bCs/>
                <w:color w:val="000000"/>
                <w:kern w:val="2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</w:pPr>
          </w:p>
        </w:tc>
        <w:tc>
          <w:tcPr>
            <w:tcW w:w="39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  различать геометрические фигуры и тела; называть дни недели, месяцы года; Конструировать  по условию, замыслу; Преобразовывать плоскостные бумажные формы в объемные; Уметь экспериментировать со знакомыми материалами, устанавливать причинно-следственные связи; 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</w:t>
            </w:r>
            <w:r w:rsidRPr="00C763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ориентируется в пространстве и на листе бумаги; преобразовывает плоскостные бумажные формы в объемные; соблюдает порядок на рабочем месте. умеет различать и называть перелетных и зимующих птиц, знает о пользе птиц;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B12E72">
        <w:trPr>
          <w:trHeight w:val="740"/>
        </w:trPr>
        <w:tc>
          <w:tcPr>
            <w:tcW w:w="2418" w:type="dxa"/>
          </w:tcPr>
          <w:p w:rsidR="005677D5" w:rsidRPr="00C76369" w:rsidRDefault="005677D5" w:rsidP="00C76369">
            <w:pPr>
              <w:pStyle w:val="BodyText"/>
              <w:spacing w:after="0" w:line="20" w:lineRule="atLeast"/>
              <w:rPr>
                <w:rFonts w:ascii="Times New Roman" w:hAnsi="Times New Roman"/>
                <w:b/>
                <w:bCs/>
                <w:color w:val="000000"/>
                <w:kern w:val="2"/>
              </w:rPr>
            </w:pPr>
            <w:r w:rsidRPr="00C76369">
              <w:rPr>
                <w:rFonts w:ascii="Times New Roman" w:hAnsi="Times New Roman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9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приёмы рисования и уметь применять самостоятельно различную технику в рисовании; передает в рисунке простые движения человека; рисовать элементы казахского орнамента и украшает ими одежду, предметы быта, располагая их на силуэтах; Знать декаротивные узоры. Уметь украшать ими предметы. Вырезать симметричные формы из бумаги, сложенной вдвое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элементы казахского орнамента и украшает ими одежду, предметы быта, располагая их на силуэтах; применяет различную технику лепки; владеет навыками коллективной лепки для общей композиции; вырезает симметричные формы из бумаги, сложенной вдвое; умеет составлять сложные аппликации, аппликации по замыслу;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B12E72">
        <w:trPr>
          <w:trHeight w:val="413"/>
        </w:trPr>
        <w:tc>
          <w:tcPr>
            <w:tcW w:w="2418" w:type="dxa"/>
          </w:tcPr>
          <w:p w:rsidR="005677D5" w:rsidRPr="00C76369" w:rsidRDefault="005677D5" w:rsidP="00C76369">
            <w:pPr>
              <w:pStyle w:val="BodyText"/>
              <w:spacing w:after="0" w:line="20" w:lineRule="atLeast"/>
              <w:rPr>
                <w:rFonts w:ascii="Times New Roman" w:hAnsi="Times New Roman"/>
                <w:b/>
                <w:bCs/>
                <w:color w:val="000000"/>
                <w:kern w:val="2"/>
              </w:rPr>
            </w:pPr>
            <w:r w:rsidRPr="00C76369">
              <w:rPr>
                <w:rFonts w:ascii="Times New Roman" w:hAnsi="Times New Roman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9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Уметь выражать свое настроение через рисунок, лепку, конструирование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знание  о роли воды в жизни человека и растений;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</w:rPr>
              <w:t>умеет выражать свое настроение через рисунок, лепку, конструирование; 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b/>
          <w:sz w:val="28"/>
          <w:szCs w:val="28"/>
        </w:rPr>
      </w:pPr>
    </w:p>
    <w:p w:rsidR="005677D5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677D5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677D5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Громов Вячеслав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>5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Группа предшкольной подготовки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№ 8 «Солнышко»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>Дата:_Май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"/>
        <w:gridCol w:w="2412"/>
        <w:gridCol w:w="3566"/>
        <w:gridCol w:w="3152"/>
        <w:gridCol w:w="3091"/>
        <w:gridCol w:w="3082"/>
      </w:tblGrid>
      <w:tr w:rsidR="005677D5" w:rsidRPr="00C76369" w:rsidTr="00B12E72">
        <w:tc>
          <w:tcPr>
            <w:tcW w:w="2418" w:type="dxa"/>
            <w:gridSpan w:val="2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95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стартового контроля)</w:t>
            </w:r>
          </w:p>
        </w:tc>
        <w:tc>
          <w:tcPr>
            <w:tcW w:w="3430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 (после промежуточного контроля</w:t>
            </w:r>
          </w:p>
        </w:tc>
        <w:tc>
          <w:tcPr>
            <w:tcW w:w="330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 (после итогового контроля)</w:t>
            </w:r>
          </w:p>
        </w:tc>
        <w:tc>
          <w:tcPr>
            <w:tcW w:w="219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ВЫВОДЫ</w:t>
            </w:r>
          </w:p>
        </w:tc>
      </w:tr>
      <w:tr w:rsidR="005677D5" w:rsidRPr="00C76369" w:rsidTr="00B12E72">
        <w:trPr>
          <w:trHeight w:val="307"/>
        </w:trPr>
        <w:tc>
          <w:tcPr>
            <w:tcW w:w="2418" w:type="dxa"/>
            <w:gridSpan w:val="2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395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Проявлять интерес к утренней гимнастики</w:t>
            </w:r>
          </w:p>
        </w:tc>
        <w:tc>
          <w:tcPr>
            <w:tcW w:w="343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важность и необходимость закаливающих процедур; имеет представление об инфекционных заболеваниях и их признаках;</w:t>
            </w:r>
          </w:p>
        </w:tc>
        <w:tc>
          <w:tcPr>
            <w:tcW w:w="330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5677D5" w:rsidRPr="00C76369" w:rsidTr="00B12E72">
        <w:trPr>
          <w:gridBefore w:val="1"/>
          <w:wBefore w:w="6" w:type="dxa"/>
          <w:trHeight w:val="696"/>
        </w:trPr>
        <w:tc>
          <w:tcPr>
            <w:tcW w:w="2412" w:type="dxa"/>
          </w:tcPr>
          <w:p w:rsidR="005677D5" w:rsidRPr="00C76369" w:rsidRDefault="005677D5" w:rsidP="00C76369">
            <w:pPr>
              <w:pStyle w:val="BodyText"/>
              <w:spacing w:after="0" w:line="20" w:lineRule="atLeast"/>
              <w:rPr>
                <w:rFonts w:ascii="Times New Roman" w:hAnsi="Times New Roman"/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BodyText"/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высказывается простыми распространенными предложениями;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пересказывает сказку, рассказ по опорным иллюстрациям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выражать свои чувства и намерения с помощью речевых и неречевых средств; </w:t>
            </w:r>
          </w:p>
        </w:tc>
        <w:tc>
          <w:tcPr>
            <w:tcW w:w="343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и правильно называет звуки;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 словах и фразах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. высказывается простыми распространенными предложениями;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</w:t>
            </w:r>
          </w:p>
        </w:tc>
        <w:tc>
          <w:tcPr>
            <w:tcW w:w="330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правила поведения в общественных местах и соблюдает их.Грамматический строй речи недостаточно сформирован. Словарный запас маленький. Творческая речевая деятельность отсутствует. Умеет проводить анализ  4-х звуковых слов.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677D5" w:rsidRPr="00C76369" w:rsidTr="00B12E72">
        <w:trPr>
          <w:gridBefore w:val="1"/>
          <w:wBefore w:w="6" w:type="dxa"/>
          <w:trHeight w:val="922"/>
        </w:trPr>
        <w:tc>
          <w:tcPr>
            <w:tcW w:w="2412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395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10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цилиндр). Ориентироваться в пространстве и на листе бумаги. Развивать умение конструировать из бумаги - оригами</w:t>
            </w:r>
          </w:p>
        </w:tc>
        <w:tc>
          <w:tcPr>
            <w:tcW w:w="343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числа и цифры в пределах 10 и считает в прямом и обратном порядке; знает и различает геометрические фигуры и тела; конструирует по условию, замыслу; называет и различает по характерным признакам животных и их детенышей, обитающих на территории Казахстана;</w:t>
            </w:r>
          </w:p>
        </w:tc>
        <w:tc>
          <w:tcPr>
            <w:tcW w:w="330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ситуациях.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5677D5" w:rsidRPr="00C76369" w:rsidTr="00B12E72">
        <w:trPr>
          <w:gridBefore w:val="1"/>
          <w:wBefore w:w="6" w:type="dxa"/>
          <w:trHeight w:val="740"/>
        </w:trPr>
        <w:tc>
          <w:tcPr>
            <w:tcW w:w="2412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3956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самостоятельно различную технику в рисовании, приёмы лепки, уметь выполнять аппликацию по замыслу.</w:t>
            </w:r>
          </w:p>
        </w:tc>
        <w:tc>
          <w:tcPr>
            <w:tcW w:w="343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игрушки несложного силуэта, животных и человека, передает в рисунке простые движения человека; применяет различную технику лепки; умеет составлять сложные аппликации, аппликации по замыслу;</w:t>
            </w:r>
          </w:p>
        </w:tc>
        <w:tc>
          <w:tcPr>
            <w:tcW w:w="330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5677D5" w:rsidRPr="00C76369" w:rsidTr="00B12E72">
        <w:trPr>
          <w:gridBefore w:val="1"/>
          <w:wBefore w:w="6" w:type="dxa"/>
          <w:trHeight w:val="413"/>
        </w:trPr>
        <w:tc>
          <w:tcPr>
            <w:tcW w:w="2412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395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Развивать интерес к природным объектам, особенностям их жизнедеятельности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различает хорошее и плохое в словах, поведении, старается следовать общепринятым нормам и правилам поведения дома, в детском саду, общественных местах; 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30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97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C76369">
          <w:pgSz w:w="16838" w:h="11906" w:orient="landscape"/>
          <w:pgMar w:top="539" w:right="992" w:bottom="36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Гулеватый Никита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>5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Группа предшкольной подготовки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№ 8 «Солнышко»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>Дата:_Май</w:t>
      </w: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3561"/>
        <w:gridCol w:w="3158"/>
        <w:gridCol w:w="3090"/>
        <w:gridCol w:w="3082"/>
      </w:tblGrid>
      <w:tr w:rsidR="005677D5" w:rsidRPr="00C76369" w:rsidTr="003E6C26"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9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стартового контроля)</w:t>
            </w:r>
          </w:p>
        </w:tc>
        <w:tc>
          <w:tcPr>
            <w:tcW w:w="3433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 (после промежуточного контроля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 (после итогового контроля)</w:t>
            </w:r>
          </w:p>
        </w:tc>
        <w:tc>
          <w:tcPr>
            <w:tcW w:w="21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39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технику выполнения спортивных упражнений;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важность и необходимость закаливающих процедур; проявляет интерес к выполнению утренней гимнастики; имеет представление об инфекционных заболеваниях и их признаках;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5677D5" w:rsidRPr="00C76369" w:rsidTr="003E6C26">
        <w:trPr>
          <w:trHeight w:val="696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высказываться простыми распространенными предложениями; 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3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умеет составлять и рассказывать различные истории, сочиняет сказки; пересказывает сказку, рассказ по опорным иллюстрациям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Выразительно читает наизусть 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>стихотворения,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правила поведения в общественных местах и соблюдает их. Грамматический строй речи недостаточно сформирован. Словарный запас маленький. Творческая речевая деятельность отсутствует. Умеет проводить анализ  4-х звуковых слов.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677D5" w:rsidRPr="00C76369" w:rsidTr="003E6C26">
        <w:trPr>
          <w:trHeight w:val="2201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</w:tc>
        <w:tc>
          <w:tcPr>
            <w:tcW w:w="39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Закрепление счета до 10 в обратном порядке.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Учить различать и правильно называть геометрические тела (куб, цилиндр) Ориентироваться в пространстве и на листе бумаги.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 название дней недели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Называть перелётных птиц.</w:t>
            </w:r>
          </w:p>
        </w:tc>
        <w:tc>
          <w:tcPr>
            <w:tcW w:w="343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числа и цифры в пределах 10 и считает в прямом и обратном порядке; знает числа второго десятка</w:t>
            </w:r>
            <w:r w:rsidRPr="00C76369">
              <w:rPr>
                <w:rFonts w:ascii="Times New Roman" w:hAnsi="Times New Roman"/>
                <w:sz w:val="28"/>
                <w:szCs w:val="28"/>
              </w:rPr>
              <w:t>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Понимает, что при увеличении любого числа на один получается следующее число Понимать, что при удалении единицы из любого числа получается предыдущее число.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преобразовывает плоскостные бумажные формы в объемные; называет животных, находящихся под угрозой исчезновения и занесенных в "Красную книгу";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ситуациях.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5677D5" w:rsidRPr="00C76369" w:rsidTr="003E6C26">
        <w:trPr>
          <w:trHeight w:val="518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395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самостоятельно различную технику в рисовании, приёмы лепки, уметь выполнять аппликацию по замыслу.                      Проявлять инициативу в творчестве.</w:t>
            </w:r>
          </w:p>
        </w:tc>
        <w:tc>
          <w:tcPr>
            <w:tcW w:w="3433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игрушки несложного силуэта, животных и человека, передает в рисунке простые движения человека; владеет навыками коллективной лепки для общей композиции; вырезает симметричные формы из бумаги, сложенной вдвое;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5677D5" w:rsidRPr="00C76369" w:rsidTr="003E6C26">
        <w:trPr>
          <w:trHeight w:val="413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39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76369">
              <w:rPr>
                <w:rFonts w:ascii="Times New Roman" w:hAnsi="Times New Roman"/>
              </w:rPr>
              <w:t>Развивать интерес к родной природе</w:t>
            </w:r>
          </w:p>
        </w:tc>
        <w:tc>
          <w:tcPr>
            <w:tcW w:w="343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 свободно ориентируется в помещении детского сада, в ближайшем микрорайоне;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C76369">
          <w:pgSz w:w="16838" w:h="11906" w:orient="landscape"/>
          <w:pgMar w:top="540" w:right="992" w:bottom="36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Жаркынбек Амирхан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C7636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9"/>
        <w:gridCol w:w="3564"/>
        <w:gridCol w:w="3153"/>
        <w:gridCol w:w="3091"/>
        <w:gridCol w:w="3082"/>
      </w:tblGrid>
      <w:tr w:rsidR="005677D5" w:rsidRPr="00C76369" w:rsidTr="003E6C26"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стартового контроля)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 (после промежуточного контроля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 (после итогового контроля)</w:t>
            </w:r>
          </w:p>
        </w:tc>
        <w:tc>
          <w:tcPr>
            <w:tcW w:w="21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Закрепить знания важности и необходимости закаливающих процедур; проявлять творческий подход при выполнении основных движений.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w w:val="101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 xml:space="preserve">ь 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 xml:space="preserve"> 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</w:rPr>
              <w:t>хо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ть 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ак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лив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ю</w:t>
            </w:r>
            <w:r w:rsidRPr="00C76369">
              <w:rPr>
                <w:rFonts w:ascii="Times New Roman" w:hAnsi="Times New Roman"/>
                <w:color w:val="000000"/>
              </w:rPr>
              <w:t>щих п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</w:rPr>
              <w:t>оц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полн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ф</w:t>
            </w:r>
            <w:r w:rsidRPr="00C76369">
              <w:rPr>
                <w:rFonts w:ascii="Times New Roman" w:hAnsi="Times New Roman"/>
                <w:color w:val="000000"/>
              </w:rPr>
              <w:t>ор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иров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ь</w:t>
            </w:r>
            <w:r w:rsidRPr="00C76369">
              <w:rPr>
                <w:rFonts w:ascii="Times New Roman" w:hAnsi="Times New Roman"/>
                <w:color w:val="000000"/>
              </w:rPr>
              <w:t>ной 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са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топ ног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5677D5" w:rsidRPr="00C76369" w:rsidTr="003E6C26">
        <w:trPr>
          <w:trHeight w:val="338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высказываться простыми распространенными предложениями, оценивать литературные персонажи с точки зрения нравственных норм и представлений.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ind w:right="-108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,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</w:rPr>
              <w:t>з по оп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л</w:t>
            </w:r>
            <w:r w:rsidRPr="00C76369">
              <w:rPr>
                <w:rFonts w:ascii="Times New Roman" w:hAnsi="Times New Roman"/>
                <w:color w:val="000000"/>
              </w:rPr>
              <w:t>ю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ц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ям;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ть и р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>ь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ин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чае</w:t>
            </w:r>
            <w:r w:rsidRPr="00C76369">
              <w:rPr>
                <w:rFonts w:ascii="Times New Roman" w:hAnsi="Times New Roman"/>
                <w:color w:val="000000"/>
              </w:rPr>
              <w:t>т призн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зв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ов (гл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ас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/бе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ды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/м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, звон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е/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хи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ыкам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штри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х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тн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х ри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ов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э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еме</w:t>
            </w:r>
            <w:r w:rsidRPr="00C76369">
              <w:rPr>
                <w:rFonts w:ascii="Times New Roman" w:hAnsi="Times New Roman"/>
                <w:color w:val="000000"/>
              </w:rPr>
              <w:t xml:space="preserve">нтов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правила поведения в общественных местах и соблюдает их. Грамматический строй речи недостаточно сформирован. Словарный запас маленький. Творческая речевая деятельность отсутствует. Умеет проводить анализ  4-х звуковых слов.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677D5" w:rsidRPr="00C76369" w:rsidTr="003E6C26">
        <w:trPr>
          <w:trHeight w:val="922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5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                            Повторить названия дней в недели, месяца, времена года.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Развивать умение  конструировать  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ыв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 ча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ток: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тро, д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ь,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оч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дни: сегодня, вчер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, завтра,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ятия: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б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ыстро,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длен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о, 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ределяет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оло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е предм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тов в пространстве по от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ше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ю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бе;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ет обыграть свои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остро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 домашних 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ивот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 и их</w:t>
            </w:r>
            <w:r w:rsidRPr="00C76369">
              <w:rPr>
                <w:rFonts w:ascii="Times New Roman" w:hAnsi="Times New Roman"/>
                <w:color w:val="000000"/>
                <w:spacing w:val="5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теныш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й, домашних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вязи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езо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нн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изменен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 п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ироде;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ситуациях.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5677D5" w:rsidRPr="00C76369" w:rsidTr="003E6C26">
        <w:trPr>
          <w:trHeight w:val="740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Передавать в рисунке простые движения человека;                                     Применяя различные способы и приёмы в лепке.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из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ображ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 образ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че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ом форм, цвета; вл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 те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ник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й лепки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теко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 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>т 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вильно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</w:t>
            </w:r>
            <w:r w:rsidRPr="00C76369">
              <w:rPr>
                <w:rFonts w:ascii="Times New Roman" w:hAnsi="Times New Roman"/>
                <w:color w:val="000000"/>
              </w:rPr>
              <w:t>ниц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 xml:space="preserve"> и 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й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 xml:space="preserve">ть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</w:rPr>
              <w:t xml:space="preserve">ни по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</w:t>
            </w:r>
            <w:r w:rsidRPr="00C76369">
              <w:rPr>
                <w:rFonts w:ascii="Times New Roman" w:hAnsi="Times New Roman"/>
                <w:color w:val="000000"/>
              </w:rPr>
              <w:t>ло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ии,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ыска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 xml:space="preserve">их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5677D5" w:rsidRPr="00C76369" w:rsidTr="003E6C26">
        <w:trPr>
          <w:trHeight w:val="413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Знать и понимать необходимость бережного отношения к окружающей природе; Различать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пр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чинн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-следств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нные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вяз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. проявляет бережное отношен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к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иг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шкам, 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гам,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де; проявляет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житель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ое и забо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вое отноше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ие к старшим и младш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 чл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C76369">
          <w:pgSz w:w="16838" w:h="11906" w:orient="landscape"/>
          <w:pgMar w:top="540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Жумабек Адина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>5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C7636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3952"/>
        <w:gridCol w:w="3432"/>
        <w:gridCol w:w="3309"/>
        <w:gridCol w:w="2198"/>
      </w:tblGrid>
      <w:tr w:rsidR="005677D5" w:rsidRPr="00C76369" w:rsidTr="00B12E72"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стартового контроля)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 (после промежуточного контроля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 (после итогового контроля)</w:t>
            </w:r>
          </w:p>
        </w:tc>
        <w:tc>
          <w:tcPr>
            <w:tcW w:w="21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ВЫВОДЫ</w:t>
            </w:r>
          </w:p>
        </w:tc>
      </w:tr>
      <w:tr w:rsidR="005677D5" w:rsidRPr="00C76369" w:rsidTr="00B12E72">
        <w:trPr>
          <w:trHeight w:val="307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самостоятельную двигательную активность , формируя потребность в ежедневной двигательной активности.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элементы спортивных игр, владеет техникой выполнения спортивных упражнений;знает и называет правила безопасного поведения дома, на улице, в общественных местах;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B12E72">
        <w:trPr>
          <w:trHeight w:val="535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Передавать информацию из прослушанных текстов при помощи рисунка, схемы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оценивать литературные персонажи с точки зрения нравственных норм и представления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</w:t>
            </w:r>
            <w:r w:rsidRPr="00C76369">
              <w:rPr>
                <w:rFonts w:ascii="Times New Roman" w:hAnsi="Times New Roman"/>
                <w:lang w:val="kk-KZ"/>
              </w:rPr>
              <w:t xml:space="preserve"> 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B12E72">
        <w:trPr>
          <w:trHeight w:val="922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5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Повторить названия, месяца, времена года.Развивать умение  конструировать  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 конструирует по условию, замыслу; умеет различать и называть перелетных и зимующих птиц, знает о пользе птиц;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Слабо сформирована базовая компетенция– способность управлять собой и собственной деятельностью, склонность к самомотивации и самоорганизации  </w:t>
            </w:r>
          </w:p>
        </w:tc>
      </w:tr>
      <w:tr w:rsidR="005677D5" w:rsidRPr="00C76369" w:rsidTr="00B12E72">
        <w:trPr>
          <w:trHeight w:val="740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Рисовать игрушки несложного силуэта, животных и человека, передает в рисунке простые движения человека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применяет самостоятельно различную технику в рисовании; применяет различную технику лепки; владеет силуэтным вырезанием по нарисованному или воображаемому контуру; умеет двигаться под музыку в соответствии с ее характером;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B12E72">
        <w:trPr>
          <w:trHeight w:val="413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Воспитывать желание проявлять доброту, эмоциональную отзывчивость к друзьям                                 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Расширять знания о окружающим мире, проявлять интерес к природным объектам, особенностям их жизнедеятельности;</w:t>
            </w:r>
          </w:p>
        </w:tc>
        <w:tc>
          <w:tcPr>
            <w:tcW w:w="343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доброту, эмоциональную отзывчивость, уважение к старшим и близким; проявляет словесно свои добрые чувства к членам семьи;</w:t>
            </w:r>
            <w:r w:rsidRPr="00C76369">
              <w:rPr>
                <w:rFonts w:ascii="Times New Roman" w:hAnsi="Times New Roman"/>
                <w:spacing w:val="-1"/>
                <w:sz w:val="24"/>
                <w:szCs w:val="24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C76369">
          <w:pgSz w:w="16838" w:h="11906" w:orient="landscape"/>
          <w:pgMar w:top="540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Зулумбекова Курманжан   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C7636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3668"/>
        <w:gridCol w:w="3283"/>
        <w:gridCol w:w="3120"/>
        <w:gridCol w:w="3082"/>
      </w:tblGrid>
      <w:tr w:rsidR="005677D5" w:rsidRPr="00C76369" w:rsidTr="003E6C26"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C76369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техники выполнения основных движений, навыками организации подвижных игр с группой детей;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интерес к выполнению утренней гимнастики; знает функции важнейших органов, наименования продуктов питания и способы их употребления;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различать и правильно называть звуки;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Знать название литературных жанров.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 сөздерді дұрыс айтуға үйрету.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опыте..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правила поведения в общественных местах и соблюдает их. Грамматический строй речи недостаточно сформирован. Словарный запас маленький. Творческая речевая деятельность отсутствует. Умеет проводить анализ  4-х звуковых слов.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Закрепить дни недели, месяца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</w:t>
            </w:r>
            <w:r w:rsidRPr="00C763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ориентируется в пространстве и на листе бумаги; преобразовывает плоскостные бумажные формы в объемные; соблюдает порядок на рабочем месте. умеет различать и называть перелетных и зимующих птиц, знает о пользе птиц;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ситуациях.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76369">
              <w:rPr>
                <w:rFonts w:ascii="Times New Roman" w:hAnsi="Times New Roman"/>
              </w:rPr>
              <w:t>Закрепить умение использовать разный нажим карандаша для получения разного цвета, приёмы раскатывания, расплющивания, скручивания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элементы казахского орнамента и украшает ими одежду, предметы быта, располагая их на силуэтах; применяет различную технику лепки; владеет навыками коллективной лепки для общей композиции; вырезает симметричные формы из бумаги, сложенной вдвое; умеет составлять сложные аппликации, аппликации по замыслу;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C76369">
              <w:rPr>
                <w:rFonts w:ascii="Times New Roman" w:hAnsi="Times New Roman"/>
              </w:rPr>
              <w:t>углублять знания о причинах перелета птиц в теплые края в зимнее время года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</w:rPr>
              <w:t>умеет выражать свое настроение через рисунок, лепку, конструирование; 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C76369">
          <w:pgSz w:w="16838" w:h="11906" w:orient="landscape"/>
          <w:pgMar w:top="851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Ишалеев Богдан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C7636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9"/>
        <w:gridCol w:w="3952"/>
        <w:gridCol w:w="3431"/>
        <w:gridCol w:w="3309"/>
        <w:gridCol w:w="2198"/>
      </w:tblGrid>
      <w:tr w:rsidR="005677D5" w:rsidRPr="00C76369" w:rsidTr="003E6C26"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Корректирующие мероприятия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(после стартового контроля)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</w:t>
            </w:r>
          </w:p>
          <w:p w:rsidR="005677D5" w:rsidRPr="00C76369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 xml:space="preserve"> (после промежуточного контроля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Корректирующие мероприятия (после итогового контроля)</w:t>
            </w:r>
          </w:p>
        </w:tc>
        <w:tc>
          <w:tcPr>
            <w:tcW w:w="21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C76369">
              <w:rPr>
                <w:rFonts w:ascii="Times New Roman" w:hAnsi="Times New Roman"/>
                <w:b/>
                <w:sz w:val="28"/>
                <w:szCs w:val="28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Знать  и называет правила безопасного поведения дома, на улице, в общественных местах;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w w:val="101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 xml:space="preserve">ь 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 xml:space="preserve"> 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</w:rPr>
              <w:t>хо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ть 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ак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лив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ю</w:t>
            </w:r>
            <w:r w:rsidRPr="00C76369">
              <w:rPr>
                <w:rFonts w:ascii="Times New Roman" w:hAnsi="Times New Roman"/>
                <w:color w:val="000000"/>
              </w:rPr>
              <w:t>щих п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</w:rPr>
              <w:t>оц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полн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ф</w:t>
            </w:r>
            <w:r w:rsidRPr="00C76369">
              <w:rPr>
                <w:rFonts w:ascii="Times New Roman" w:hAnsi="Times New Roman"/>
                <w:color w:val="000000"/>
              </w:rPr>
              <w:t>ор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иров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ь</w:t>
            </w:r>
            <w:r w:rsidRPr="00C76369">
              <w:rPr>
                <w:rFonts w:ascii="Times New Roman" w:hAnsi="Times New Roman"/>
                <w:color w:val="000000"/>
              </w:rPr>
              <w:t>ной 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са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топ ног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Проявлять индивидуальные творческие способности в драматизации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ind w:right="-108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,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</w:rPr>
              <w:t>з по оп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л</w:t>
            </w:r>
            <w:r w:rsidRPr="00C76369">
              <w:rPr>
                <w:rFonts w:ascii="Times New Roman" w:hAnsi="Times New Roman"/>
                <w:color w:val="000000"/>
              </w:rPr>
              <w:t>ю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ц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ям;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ть и р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>ь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ин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чае</w:t>
            </w:r>
            <w:r w:rsidRPr="00C76369">
              <w:rPr>
                <w:rFonts w:ascii="Times New Roman" w:hAnsi="Times New Roman"/>
                <w:color w:val="000000"/>
              </w:rPr>
              <w:t>т призн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зв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ов (гл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ас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/бе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ды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/м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, звон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е/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хи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ыкам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штри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х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тн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х ри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ов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э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еме</w:t>
            </w:r>
            <w:r w:rsidRPr="00C76369">
              <w:rPr>
                <w:rFonts w:ascii="Times New Roman" w:hAnsi="Times New Roman"/>
                <w:color w:val="000000"/>
              </w:rPr>
              <w:t xml:space="preserve">нтов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10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Закрепить дни недели, месяца, части суток. ориентируется в пространстве и на листе бумаги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преобразовывать плоскостные бумажные формы в объемные;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ыв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 ча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ток: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тро, д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ь,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оч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дни: сегодня, вчер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, завтра,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ятия: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б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ыстро, 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длен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о, 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ределяет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оло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предм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тов в пространстве по от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ше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бе;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ет обыграть свои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остро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 домашних 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к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ивот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 и их</w:t>
            </w:r>
            <w:r w:rsidRPr="00C76369">
              <w:rPr>
                <w:rFonts w:ascii="Times New Roman" w:hAnsi="Times New Roman"/>
                <w:color w:val="000000"/>
                <w:spacing w:val="5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теныш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й, домашних</w:t>
            </w:r>
            <w:r w:rsidRPr="00C76369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вязи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езо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нн</w:t>
            </w:r>
            <w:r w:rsidRPr="00C7636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изменен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я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 п</w:t>
            </w:r>
            <w:r w:rsidRPr="00C76369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р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ироде;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357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применять самостоятельно различную технику в рисовании; 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</w:t>
            </w: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из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ображ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 образ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че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ом форм, цвета; вл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 те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ник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й лепки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теко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 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>т 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вильно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</w:t>
            </w:r>
            <w:r w:rsidRPr="00C76369">
              <w:rPr>
                <w:rFonts w:ascii="Times New Roman" w:hAnsi="Times New Roman"/>
                <w:color w:val="000000"/>
              </w:rPr>
              <w:t>ниц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 xml:space="preserve"> и 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й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 xml:space="preserve">ть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</w:rPr>
              <w:t xml:space="preserve">ни по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</w:t>
            </w:r>
            <w:r w:rsidRPr="00C76369">
              <w:rPr>
                <w:rFonts w:ascii="Times New Roman" w:hAnsi="Times New Roman"/>
                <w:color w:val="000000"/>
              </w:rPr>
              <w:t>ло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ии,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ыска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 xml:space="preserve">их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796"/>
        </w:trPr>
        <w:tc>
          <w:tcPr>
            <w:tcW w:w="2419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395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эмоциональную отзывчивость и бережное отношение к объектам живой и неживой природы, которые его окружают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43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пр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чинн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-следств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нные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вяз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. проявляет бережное отношен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к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иг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шкам, 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гам,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де; проявляет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житель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ое и забо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вое отноше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ие к старшим и младш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 чл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330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98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C76369">
          <w:pgSz w:w="16838" w:h="11906" w:orient="landscape"/>
          <w:pgMar w:top="539" w:right="992" w:bottom="539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Кайырбекова Айша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C7636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47"/>
        <w:gridCol w:w="3505"/>
        <w:gridCol w:w="3361"/>
        <w:gridCol w:w="2240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47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5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Знать  и называет правила безопасного поведения дома, на улице, в общественных местах; 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важность и необходимость закаливающих процедур; проявляет интерес к выполнению утренней гимнастики; имеет представление об инфекционных заболеваниях и их признаках;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Развивать умение выражать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Передавать информацию из прослушанных текстов при помощи рисунка, схемы,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Закрепить правила  поведения взаимодействия со  сверстниками во время игр в свободное время.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умеет составлять и рассказывать различные истории, сочиняет сказки; пересказывает сказку, рассказ по опорным иллюстрациям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Выразительно читает наизусть 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>стихотворения,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Закрепление счета до 10 в обратном порядке.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Знать дни недели, месяцы года;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знает числа и цифры в пределах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10 и считает в прямом и обратном порядке; знает числа второго десятка</w:t>
            </w:r>
            <w:r w:rsidRPr="0012575B">
              <w:rPr>
                <w:rFonts w:ascii="Times New Roman" w:hAnsi="Times New Roman"/>
                <w:sz w:val="20"/>
                <w:szCs w:val="20"/>
              </w:rPr>
              <w:t>. Понимает, что при увеличении любого числа на один получается следующее число Понимать, что при удалении единицы из любого числа получается предыдущее число.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преобразовывает плоскостные бумажные формы в объемные; называет животных, находящихся под угрозой исчезновения и занесенных в "Красную книгу";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применять самостоятельно различную технику в рисовании; 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игрушки несложного силуэта, животных и человека, передает в рисунке простые движения человека; владеет навыками коллективной лепки для общей композиции; вырезает симметричные формы из бумаги, сложенной вдвое;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называть ситуации и действия, которые могут нанести вред природе.  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 свободно ориентируется в помещении детского сада, в ближайшем микрорайоне;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12575B">
      <w:pPr>
        <w:pStyle w:val="ListParagraph"/>
        <w:spacing w:after="0" w:line="20" w:lineRule="atLeast"/>
        <w:ind w:left="0"/>
        <w:rPr>
          <w:rFonts w:ascii="Times New Roman" w:hAnsi="Times New Roman"/>
          <w:noProof w:val="0"/>
          <w:sz w:val="28"/>
          <w:szCs w:val="28"/>
          <w:lang w:val="ru-RU" w:eastAsia="ru-RU"/>
        </w:rPr>
        <w:sectPr w:rsidR="005677D5" w:rsidRPr="00C76369" w:rsidSect="0012575B">
          <w:pgSz w:w="16838" w:h="11906" w:orient="landscape"/>
          <w:pgMar w:top="719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Камышников Илья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47"/>
        <w:gridCol w:w="3505"/>
        <w:gridCol w:w="3361"/>
        <w:gridCol w:w="2240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47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5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Знать  и называет правила безопасного поведения дома, на улице, в общественных местах;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интерес к выполнению утренней гимнастики; знает функции важнейших органов, наименования продуктов питания и способы их употребления;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  <w:lang w:val="kk-KZ"/>
              </w:rPr>
              <w:t>проявляет индивидуальные творческие способности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Закрепить правила  поведения взаимодействия со  сверстниками во время игр в свободное время.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Развивать умение выражать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Передавать информацию из прослушанных текстов при помощи рисунка, схемы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 сөздерді дұрыс айтуға үйрету.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опыте..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 выделять составные части множества 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10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</w:t>
            </w:r>
            <w:r w:rsidRPr="00C763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ориентируется в пространстве и на листе бумаги; преобразовывает плоскостные бумажные формы в объемные; соблюдает порядок на рабочем месте. умеет различать и называть перелетных и зимующих птиц, знает о пользе птиц;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применять самостоятельно различную технику в рисовании; 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элементы казахского орнамента и украшает ими одежду, предметы быта, располагая их на силуэтах; применяет различную технику лепки; владеет навыками коллективной лепки для общей композиции; вырезает симметричные формы из бумаги, сложенной вдвое; умеет составлять сложные аппликации, аппликации по замыслу;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Различать хорошее и плохое в словах, поведении, старается следовать общепринятым нормам и правилам поведения дома, в детском саду, общественных местах; 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</w:rPr>
              <w:t>умеет выражать свое настроение через рисунок, лепку, конструирование; 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719" w:right="992" w:bottom="540" w:left="1134" w:header="709" w:footer="709" w:gutter="0"/>
          <w:cols w:space="720"/>
        </w:sectPr>
      </w:pP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Кокина Варвара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7"/>
        <w:gridCol w:w="3821"/>
        <w:gridCol w:w="3165"/>
        <w:gridCol w:w="3084"/>
        <w:gridCol w:w="3082"/>
      </w:tblGrid>
      <w:tr w:rsidR="005677D5" w:rsidRPr="00C76369" w:rsidTr="003E6C26">
        <w:tc>
          <w:tcPr>
            <w:tcW w:w="2157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69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92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55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6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Знать функции важнейших органов, наименования продуктов питания и способы их употребления;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 представление об инфекционных заболеваниях и их признаках;</w:t>
            </w:r>
          </w:p>
        </w:tc>
        <w:tc>
          <w:tcPr>
            <w:tcW w:w="349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важность и необходимость закаливающих процедур; проявляет интерес к выполнению утренней гимнастики; имеет представление об инфекционных заболеваниях и их признаках;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5677D5" w:rsidRPr="00C76369" w:rsidTr="003E6C26">
        <w:trPr>
          <w:trHeight w:val="696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  <w:lang w:val="kk-KZ"/>
              </w:rPr>
              <w:t>проявлятьиндивидуальные творческие способности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потреблять разные части речи эпитеты и сравнения; называть литературные жанры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Проявлять индивидуальные творческие способности в драматизации</w:t>
            </w:r>
          </w:p>
        </w:tc>
        <w:tc>
          <w:tcPr>
            <w:tcW w:w="3492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умеет составлять и рассказывать различные истории, сочиняет сказки; пересказывает сказку, рассказ по опорным иллюстрациям</w:t>
            </w:r>
            <w:r w:rsidRPr="0012575B">
              <w:rPr>
                <w:rFonts w:ascii="Times New Roman" w:hAnsi="Times New Roman"/>
                <w:sz w:val="20"/>
                <w:szCs w:val="20"/>
              </w:rPr>
              <w:t xml:space="preserve"> Выразительно читает наизусть </w:t>
            </w:r>
            <w:r w:rsidRPr="0012575B">
              <w:rPr>
                <w:rFonts w:ascii="Times New Roman" w:hAnsi="Times New Roman"/>
                <w:sz w:val="20"/>
                <w:szCs w:val="20"/>
                <w:lang w:eastAsia="ar-SA"/>
              </w:rPr>
              <w:t>стихотворения,</w:t>
            </w:r>
            <w:r w:rsidRPr="0012575B">
              <w:rPr>
                <w:rFonts w:ascii="Times New Roman" w:hAnsi="Times New Roman"/>
                <w:sz w:val="20"/>
                <w:szCs w:val="20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  <w:r w:rsidRPr="0012575B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правила поведения в общественных местах и соблюдает их. Грамматический строй речи недостаточно сформирован. Словарный запас маленький. Творческая речевая деятельность отсутствует. Умеет проводить анализ  4-х звуковых слов.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677D5" w:rsidRPr="00C76369" w:rsidTr="003E6C26">
        <w:trPr>
          <w:trHeight w:val="922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Закрепление счета до 10 в обратном порядке.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цилиндр)Преобразовывать плоскостные бумажные формы в объемные;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Закрепить название дней в недели, месяцы года</w:t>
            </w:r>
          </w:p>
        </w:tc>
        <w:tc>
          <w:tcPr>
            <w:tcW w:w="3492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знает числа и цифры в пределах 10 и считает в прямом и обратном порядке; знает числа второго десятка</w:t>
            </w:r>
            <w:r w:rsidRPr="0012575B">
              <w:rPr>
                <w:rFonts w:ascii="Times New Roman" w:hAnsi="Times New Roman"/>
                <w:sz w:val="20"/>
                <w:szCs w:val="20"/>
              </w:rPr>
              <w:t>. Понимает, что при увеличении любого числа на один получается следующее число Понимать, что при удалении единицы из любого числа получается предыдущее число.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преобразовывает плоскостные бумажные формы в объемные; называет животных, находящихся под угрозой исчезновения и занесенных в "Красную книгу";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ситуациях.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5677D5" w:rsidRPr="00C76369" w:rsidTr="003E6C26">
        <w:trPr>
          <w:trHeight w:val="740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применять самостоятельно различную технику в рисовании; 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92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игрушки несложного силуэта, животных и человека, передает в рисунке простые движения человека; владеет навыками коллективной лепки для общей композиции; вырезает симметричные формы из бумаги, сложенной вдвое;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5677D5" w:rsidRPr="00C76369" w:rsidTr="003E6C26">
        <w:trPr>
          <w:trHeight w:val="413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Привлекать к участию в народных праздниках.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Проявлять словесно  свои добрые чувства к друзьям и родственникам.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92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 свободно ориентируется в помещении детского сада, в ближайшем микрорайоне;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851" w:right="992" w:bottom="539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Корнейчук Егор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67"/>
        <w:gridCol w:w="3498"/>
        <w:gridCol w:w="3353"/>
        <w:gridCol w:w="2235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67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98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53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5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6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Формировать умение проявлять творческий подход при выполнении основных движений. 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Продолжать расширять знания о основах безопасности поведения</w:t>
            </w: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важность и необходимость закаливающих процедур; проявляет интерес к выполнению утренней гимнастики; имеет представление об инфекционных заболеваниях и их признаках;</w:t>
            </w:r>
          </w:p>
        </w:tc>
        <w:tc>
          <w:tcPr>
            <w:tcW w:w="33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35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6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  <w:lang w:val="kk-KZ"/>
              </w:rPr>
              <w:t>проявлятьиндивидуальные творческие способности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потреблять разные части речи эпитеты и сравнения; называть литературные жанры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Проявлять индивидуальные творческие способности в драматизации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Умеет. выражать свою мысль, прислушиваться к мнению других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умеет составлять и рассказывать различные истории, сочиняет сказки; пересказывает сказку, рассказ по опорным иллюстрациям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Выразительно читает наизусть 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>стихотворения,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3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35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6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Соблюдает порядок на рабочем месте.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знает числа и цифры в пределах 10 и считает в прямом и обратном порядке; знает числа второго десятка</w:t>
            </w:r>
            <w:r w:rsidRPr="0012575B">
              <w:rPr>
                <w:rFonts w:ascii="Times New Roman" w:hAnsi="Times New Roman"/>
                <w:sz w:val="20"/>
                <w:szCs w:val="20"/>
              </w:rPr>
              <w:t>. Понимает, что при увеличении любого числа на один получается следующее число Понимать, что при удалении единицы из любого числа получается предыдущее число.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преобразовывает плоскостные бумажные формы в объемные; называет животных, находящихся под угрозой исчезновения и занесенных в "Красную книгу";</w:t>
            </w:r>
          </w:p>
        </w:tc>
        <w:tc>
          <w:tcPr>
            <w:tcW w:w="33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35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67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Продолжать  развивать интерес к творчеству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Учить самостоятельно применять различную технику в рисовании; Учить изображать сюжетные рисунки; -передавать форму и детали предметов, применяя различные способы;  </w:t>
            </w: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игрушки несложного силуэта, животных и человека, передает в рисунке простые движения человека; владеет навыками коллективной лепки для общей композиции; вырезает симметричные формы из бумаги, сложенной вдвое;</w:t>
            </w:r>
          </w:p>
        </w:tc>
        <w:tc>
          <w:tcPr>
            <w:tcW w:w="33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35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6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зависимости взаимодействия человека с природой.</w:t>
            </w: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 свободно ориентируется в помещении детского сада, в ближайшем микрорайоне;</w:t>
            </w:r>
          </w:p>
        </w:tc>
        <w:tc>
          <w:tcPr>
            <w:tcW w:w="335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35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851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Майшулан Еламан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69"/>
        <w:gridCol w:w="3493"/>
        <w:gridCol w:w="3355"/>
        <w:gridCol w:w="2236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69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93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55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6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Уметь  своевременно обращаться за помощью к взрослому при физической боли и первых признаках заболевания у себя и других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  правила безопасного поведения дома, на улице, в общественных местах;</w:t>
            </w: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элементы спортивных игр, владеет техникой выполнения спортивных упражнений;знает и называет правила безопасного поведения дома, на улице, в общественных местах;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Участвовать свободно в диалоге со сверстниками и взрослыми, выражает свои чувства и намерения с помощью речевых и неречевых средств;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  <w:lang w:val="kk-KZ"/>
              </w:rPr>
              <w:t>проявлятьиндивидуальные творческие способности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потреблять разные части речи эпитеты и сравнения; называть литературные жанры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Проявлять индивидуальные творческие способности в драматизации</w:t>
            </w: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</w:t>
            </w:r>
            <w:r w:rsidRPr="00C76369">
              <w:rPr>
                <w:rFonts w:ascii="Times New Roman" w:hAnsi="Times New Roman"/>
                <w:lang w:val="kk-KZ"/>
              </w:rPr>
              <w:t xml:space="preserve"> 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10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называть дни недели, месяцы года;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уметьустанавливать причинно-следственные зависимости взаимодействия человека с природой.  </w:t>
            </w: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 конструирует по условию, замыслу; умеет различать и называть перелетных и зимующих птиц, знает о пользе птиц;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 самостоятельно различную технику в рисовании, лепке Рисовать игрушки несложного силуэта, животных и человека, передает в рисунке простые движения человека; Владеть силуэтным вырезанием по нарисованному или воображаемому контуру;</w:t>
            </w: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применяет самостоятельно различную технику в рисовании; применяет различную технику лепки; владеет силуэтным вырезанием по нарисованному или воображаемому контуру; умеет двигаться под музыку в соответствии с ее характером;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Знать о труде своих родителей, проявляет уважение к людям разных профессий;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доброту, эмоциональную отзывчивость, уважение к старшим и близким; проявляет словесно свои добрые чувства к членам семьи;</w:t>
            </w:r>
            <w:r w:rsidRPr="00C76369">
              <w:rPr>
                <w:rFonts w:ascii="Times New Roman" w:hAnsi="Times New Roman"/>
                <w:spacing w:val="-1"/>
                <w:sz w:val="24"/>
                <w:szCs w:val="24"/>
              </w:rPr>
              <w:t>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b/>
          <w:i/>
          <w:sz w:val="24"/>
          <w:szCs w:val="24"/>
        </w:r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Мамедов Расул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69"/>
        <w:gridCol w:w="3493"/>
        <w:gridCol w:w="3355"/>
        <w:gridCol w:w="2236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69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93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55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6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Проявлять творческий подход при выполнении основных движений Проявлять интерес к выполнению утренней гимнастики;</w:t>
            </w: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w w:val="101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 xml:space="preserve">ь 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 xml:space="preserve"> 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</w:rPr>
              <w:t>хо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ть 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ак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лив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ю</w:t>
            </w:r>
            <w:r w:rsidRPr="00C76369">
              <w:rPr>
                <w:rFonts w:ascii="Times New Roman" w:hAnsi="Times New Roman"/>
                <w:color w:val="000000"/>
              </w:rPr>
              <w:t>щих п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</w:rPr>
              <w:t>оц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полн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ф</w:t>
            </w:r>
            <w:r w:rsidRPr="00C76369">
              <w:rPr>
                <w:rFonts w:ascii="Times New Roman" w:hAnsi="Times New Roman"/>
                <w:color w:val="000000"/>
              </w:rPr>
              <w:t>ор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иров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ь</w:t>
            </w:r>
            <w:r w:rsidRPr="00C76369">
              <w:rPr>
                <w:rFonts w:ascii="Times New Roman" w:hAnsi="Times New Roman"/>
                <w:color w:val="000000"/>
              </w:rPr>
              <w:t>ной 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са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топ ног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Участвовать свободно в диалоге со сверстниками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  <w:lang w:val="kk-KZ"/>
              </w:rPr>
              <w:t>проявлятьиндивидуальные творческие способности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потреблять разные части речи эпитеты и сравнения; называть литературные жанры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ind w:right="-108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,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</w:rPr>
              <w:t>з по оп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л</w:t>
            </w:r>
            <w:r w:rsidRPr="00C76369">
              <w:rPr>
                <w:rFonts w:ascii="Times New Roman" w:hAnsi="Times New Roman"/>
                <w:color w:val="000000"/>
              </w:rPr>
              <w:t>ю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ц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ям;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ть и р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>ь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ин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чае</w:t>
            </w:r>
            <w:r w:rsidRPr="00C76369">
              <w:rPr>
                <w:rFonts w:ascii="Times New Roman" w:hAnsi="Times New Roman"/>
                <w:color w:val="000000"/>
              </w:rPr>
              <w:t>т призн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зв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ов (гл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ас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/бе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ды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/м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, звон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е/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хи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ыкам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штри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х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тн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х ри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ов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э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еме</w:t>
            </w:r>
            <w:r w:rsidRPr="00C76369">
              <w:rPr>
                <w:rFonts w:ascii="Times New Roman" w:hAnsi="Times New Roman"/>
                <w:color w:val="000000"/>
              </w:rPr>
              <w:t xml:space="preserve">нтов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Закрепление счета до 10 в обратном порядке.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Уметь ориентироваться  в пространстве и на листе бумаги;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Проявлять интерес к  образовательной области Естествознание.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3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 ча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ток:</w:t>
            </w:r>
            <w:r w:rsidRPr="0012575B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тро, д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ь,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оч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ь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дни: сегодня, вчер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, завтра, по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ятия: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б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ыстро, м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длен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о, 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ределяет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оло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е предм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тов в пространстве по от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ше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ю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бе;</w:t>
            </w: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ет обыграть свои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остро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 домашних 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д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ивот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 и их</w:t>
            </w:r>
            <w:r w:rsidRPr="0012575B">
              <w:rPr>
                <w:rFonts w:ascii="Times New Roman" w:hAnsi="Times New Roman"/>
                <w:color w:val="000000"/>
                <w:spacing w:val="5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теныш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й, домашних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т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ц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т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ан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а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рост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вязи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езо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нн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изменен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я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 п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р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ироде;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 самостоятельно различную технику в рисовании, лепке Рисовать игрушки несложного силуэта, животных и человека, передает в рисунке простые движения человека; Владеть силуэтным вырезанием по нарисованному или воображаемому контуру;</w:t>
            </w: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из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ображ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 образ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че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ом форм, цвета; вл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 те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ник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й лепки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теко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 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>т 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вильно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</w:t>
            </w:r>
            <w:r w:rsidRPr="00C76369">
              <w:rPr>
                <w:rFonts w:ascii="Times New Roman" w:hAnsi="Times New Roman"/>
                <w:color w:val="000000"/>
              </w:rPr>
              <w:t>ниц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 xml:space="preserve"> и 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й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 xml:space="preserve">ть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</w:rPr>
              <w:t xml:space="preserve">ни по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</w:t>
            </w:r>
            <w:r w:rsidRPr="00C76369">
              <w:rPr>
                <w:rFonts w:ascii="Times New Roman" w:hAnsi="Times New Roman"/>
                <w:color w:val="000000"/>
              </w:rPr>
              <w:t>ло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ии,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ыска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 xml:space="preserve">их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6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Различать хорошее и плохое в словах, поведении, старается следовать общепринятым нормам и правилам поведения дома, в детском саду, общественных местах; Закрепить  название детского сада и номер; дорогу из дома в детский сад домашний адрес</w:t>
            </w:r>
          </w:p>
        </w:tc>
        <w:tc>
          <w:tcPr>
            <w:tcW w:w="349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пр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чинн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-следств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нные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вяз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. проявляет бережное отношен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к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иг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шкам, 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гам,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де; проявляет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житель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ое и забо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вое отноше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ие к старшим и младш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 чл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33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36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851" w:right="992" w:bottom="36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 Маратбек уулу Осман 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3778"/>
        <w:gridCol w:w="3192"/>
        <w:gridCol w:w="3101"/>
        <w:gridCol w:w="3082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12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71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37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24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591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12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Развивать интерес к подвижным играм.</w:t>
            </w:r>
          </w:p>
        </w:tc>
        <w:tc>
          <w:tcPr>
            <w:tcW w:w="347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элементы спортивных игр, владеет техникой выполнения спортивных упражнений;знает и называет правила безопасного поведения дома, на улице, в общественных местах;</w:t>
            </w:r>
          </w:p>
        </w:tc>
        <w:tc>
          <w:tcPr>
            <w:tcW w:w="333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24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12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пересказыватьсказку, рассказ по опорным иллюстрациям;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знать и называть литературные жанры;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развивать умение  выполнять игровые действия, соответствующие содержанию текста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 тіліне тән дыбыстарды дұрыс ажыратып, айтуға үйрету.</w:t>
            </w:r>
          </w:p>
        </w:tc>
        <w:tc>
          <w:tcPr>
            <w:tcW w:w="347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</w:t>
            </w:r>
            <w:r w:rsidRPr="00C76369">
              <w:rPr>
                <w:rFonts w:ascii="Times New Roman" w:hAnsi="Times New Roman"/>
                <w:lang w:val="kk-KZ"/>
              </w:rPr>
              <w:t xml:space="preserve"> 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</w:t>
            </w:r>
          </w:p>
        </w:tc>
        <w:tc>
          <w:tcPr>
            <w:tcW w:w="3337" w:type="dxa"/>
          </w:tcPr>
          <w:p w:rsidR="005677D5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24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правила поведения в общественных местах и соблюдает их. Грамматический строй речи недостаточно сформирован. Словарный запас маленький. Творческая речевая деятельность отсутствует. Умеет проводить анализ  4-х звуковых слов.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677D5" w:rsidRPr="00C76369" w:rsidTr="003E6C26">
        <w:trPr>
          <w:trHeight w:val="518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12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Учить различать и правильно называть геометрические тела (куб, цилиндр)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Ориентируется в пространстве и на листе бумаги;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Развивать интерес к конструированию из природного материала, творчески подходить к выполнению задания.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Уметь экспериментировать со знакомыми материалами, устанавливать причинно-следственные связи;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Закрепить называние перелетных и зимующих птиц, знает о пользе птиц;</w:t>
            </w:r>
          </w:p>
        </w:tc>
        <w:tc>
          <w:tcPr>
            <w:tcW w:w="347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 конструирует по условию, замыслу; умеет различать и называть перелетных и зимующих птиц, знает о пользе птиц;</w:t>
            </w:r>
          </w:p>
        </w:tc>
        <w:tc>
          <w:tcPr>
            <w:tcW w:w="333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24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ситуациях.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12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приёмы рисования несложного силуэта животных, человека, игрушки..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Развивать творческое мышление, наблюдательность при рисовании элементов казахского орнамента.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разные способы лепки , украшать предметы декаротивными элементами.</w:t>
            </w:r>
          </w:p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применяет самостоятельно различную технику в рисовании; применяет различную технику лепки; владеет силуэтным вырезанием по нарисованному или воображаемому контуру; умеет двигаться под музыку в соответствии с ее характером;</w:t>
            </w:r>
          </w:p>
        </w:tc>
        <w:tc>
          <w:tcPr>
            <w:tcW w:w="333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24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12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Иметь первичные знания и навыки о ЗОЖ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уважение к противоположному полу. Стараться следовать обше принятым нормам и правилам в детском саду и в обшественном месте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доброту, эмоциональную отзывчивость, уважение к старшим и близким; проявляет словесно свои добрые чувства к членам семьи;</w:t>
            </w:r>
            <w:r w:rsidRPr="00C76369">
              <w:rPr>
                <w:rFonts w:ascii="Times New Roman" w:hAnsi="Times New Roman"/>
                <w:spacing w:val="-1"/>
                <w:sz w:val="24"/>
                <w:szCs w:val="24"/>
              </w:rPr>
              <w:t>;</w:t>
            </w:r>
          </w:p>
        </w:tc>
        <w:tc>
          <w:tcPr>
            <w:tcW w:w="333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24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719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Мехметова Айару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5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Группа: подготовительная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№8   Дата_Январь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3959"/>
        <w:gridCol w:w="3445"/>
        <w:gridCol w:w="3296"/>
        <w:gridCol w:w="2191"/>
      </w:tblGrid>
      <w:tr w:rsidR="005677D5" w:rsidRPr="00C76369" w:rsidTr="00B12E72"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959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45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96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9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B12E72">
        <w:trPr>
          <w:trHeight w:val="307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C76369">
              <w:rPr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5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Владеть техникой выполнения основных движений, навыками организации подвижных игр с группой детей;</w:t>
            </w:r>
          </w:p>
        </w:tc>
        <w:tc>
          <w:tcPr>
            <w:tcW w:w="344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интерес к выполнению утренней гимнастики; знает функции важнейших органов, наименования продуктов питания и способы их употребления;</w:t>
            </w:r>
          </w:p>
        </w:tc>
        <w:tc>
          <w:tcPr>
            <w:tcW w:w="329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19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B12E72">
        <w:trPr>
          <w:trHeight w:val="2511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</w:rPr>
            </w:pPr>
            <w:r w:rsidRPr="00C76369">
              <w:rPr>
                <w:b/>
                <w:bCs/>
                <w:color w:val="000000"/>
                <w:kern w:val="2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</w:pPr>
          </w:p>
        </w:tc>
        <w:tc>
          <w:tcPr>
            <w:tcW w:w="395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Высказывается простыми распространенными предложениями;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пересказывает сказку, рассказ по опорным иллюстрациям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Формировать навык свободного общения в диалоге со сверстниками и взрослыми, выражать свои чувства и намерения с помощью речевых и неречевых средств</w:t>
            </w:r>
          </w:p>
        </w:tc>
        <w:tc>
          <w:tcPr>
            <w:tcW w:w="344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опыте..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</w:p>
        </w:tc>
        <w:tc>
          <w:tcPr>
            <w:tcW w:w="329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19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B12E72">
        <w:trPr>
          <w:trHeight w:val="922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</w:rPr>
            </w:pPr>
            <w:r w:rsidRPr="00C76369">
              <w:rPr>
                <w:b/>
                <w:bCs/>
                <w:color w:val="000000"/>
                <w:kern w:val="2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</w:pPr>
          </w:p>
        </w:tc>
        <w:tc>
          <w:tcPr>
            <w:tcW w:w="395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  различать геометрические фигуры и тела; называть дни недели, месяцы года; Конструировать  по условию, замыслу; Преобразовывать плоскостные бумажные формы в объемные; Уметь экспериментировать со знакомыми материалами, устанавливать причинно-следственные связи; </w:t>
            </w:r>
          </w:p>
        </w:tc>
        <w:tc>
          <w:tcPr>
            <w:tcW w:w="344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</w:t>
            </w:r>
            <w:r w:rsidRPr="00C763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ориентируется в пространстве и на листе бумаги; преобразовывает плоскостные бумажные формы в объемные; соблюдает порядок на рабочем месте. умеет различать и называть перелетных и зимующих птиц, знает о пользе птиц;</w:t>
            </w:r>
          </w:p>
        </w:tc>
        <w:tc>
          <w:tcPr>
            <w:tcW w:w="329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19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Слабо сформирована базовая компетенция– способность управлять собой и собственной деятельностью, склонность к самомотивации и самоорганизации  </w:t>
            </w:r>
          </w:p>
        </w:tc>
      </w:tr>
      <w:tr w:rsidR="005677D5" w:rsidRPr="00C76369" w:rsidTr="00B12E72">
        <w:trPr>
          <w:trHeight w:val="740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</w:rPr>
            </w:pPr>
            <w:r w:rsidRPr="00C76369">
              <w:rPr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95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приёмы рисования и уметь применять самостоятельно различную технику в рисовании; передает в рисунке простые движения человека; рисовать элементы казахского орнамента и украшает ими одежду, предметы быта, располагая их на силуэтах; Знать декаротивные узоры. Уметь украшать ими предметы. Вырезать симметричные формы из бумаги, сложенной вдвое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элементы казахского орнамента и украшает ими одежду, предметы быта, располагая их на силуэтах; применяет различную технику лепки; владеет навыками коллективной лепки для общей композиции; вырезает симметричные формы из бумаги, сложенной вдвое; умеет составлять сложные аппликации, аппликации по замыслу;</w:t>
            </w:r>
          </w:p>
        </w:tc>
        <w:tc>
          <w:tcPr>
            <w:tcW w:w="329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19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B12E72">
        <w:trPr>
          <w:trHeight w:val="413"/>
        </w:trPr>
        <w:tc>
          <w:tcPr>
            <w:tcW w:w="2418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</w:rPr>
            </w:pPr>
            <w:r w:rsidRPr="00C76369">
              <w:rPr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959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Уметь выражать свое настроение через рисунок, лепку, конструирование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знание  о роли воды в жизни человека и растений;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</w:rPr>
              <w:t>умеет выражать свое настроение через рисунок, лепку, конструирование; 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</w:t>
            </w:r>
          </w:p>
        </w:tc>
        <w:tc>
          <w:tcPr>
            <w:tcW w:w="3296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19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5677D5" w:rsidRDefault="005677D5" w:rsidP="00C76369">
      <w:pPr>
        <w:spacing w:after="0" w:line="20" w:lineRule="atLeast"/>
        <w:rPr>
          <w:rFonts w:ascii="Times New Roman" w:hAnsi="Times New Roman"/>
          <w:b/>
          <w:sz w:val="28"/>
          <w:szCs w:val="28"/>
        </w:rPr>
      </w:pP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b/>
          <w:sz w:val="28"/>
          <w:szCs w:val="28"/>
        </w:r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Москаленко Степан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7"/>
        <w:gridCol w:w="4055"/>
        <w:gridCol w:w="3498"/>
        <w:gridCol w:w="3360"/>
        <w:gridCol w:w="2239"/>
      </w:tblGrid>
      <w:tr w:rsidR="005677D5" w:rsidRPr="00C76369" w:rsidTr="003E6C26">
        <w:tc>
          <w:tcPr>
            <w:tcW w:w="2157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55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98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9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Проявлять интерес к утренней гимнастики</w:t>
            </w: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элементы спортивных игр, владеет техникой выполнения спортивных упражнений;знает и называет правила безопасного поведения дома, на улице, в общественных местах;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39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высказывается простыми распространенными предложениями;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пересказывает сказку, рассказ по опорным иллюстрациям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выражать свои чувства и намерения с помощью речевых и неречевых средств; </w:t>
            </w: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</w:t>
            </w:r>
            <w:r w:rsidRPr="00C76369">
              <w:rPr>
                <w:rFonts w:ascii="Times New Roman" w:hAnsi="Times New Roman"/>
                <w:lang w:val="kk-KZ"/>
              </w:rPr>
              <w:t>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39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Закрепление счета до 10 в обратном порядке.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цилиндр). Ориентироваться в пространстве и на листе бумаги. Развивать умение конструировать из бумаги - оригами</w:t>
            </w: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 конструирует по условию, замыслу; умеет различать и называть перелетных и зимующих птиц, знает о пользе птиц;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39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740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55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самостоятельно различную технику в рисовании, приёмы лепки, уметь выполнять аппликацию по замыслу.</w:t>
            </w: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применяет самостоятельно различную технику в рисовании; и лепки; владеет силуэтным вырезанием по нарисованному или воображаемому контуру; умеет двигаться под музыку в соответствии с ее характером;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39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413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5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Развивать интерес к природным объектам, особенностям их жизнедеятельности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доброту, эмоциональную отзывчивость, уважение к старшим и близким; проявляет словесно свои добрые чувства к членам семьи;</w:t>
            </w:r>
            <w:r w:rsidRPr="00C76369">
              <w:rPr>
                <w:rFonts w:ascii="Times New Roman" w:hAnsi="Times New Roman"/>
                <w:spacing w:val="-1"/>
                <w:sz w:val="24"/>
                <w:szCs w:val="24"/>
              </w:rPr>
              <w:t>;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39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539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Омаров Чингиз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7"/>
        <w:gridCol w:w="4051"/>
        <w:gridCol w:w="3500"/>
        <w:gridCol w:w="3361"/>
        <w:gridCol w:w="2240"/>
      </w:tblGrid>
      <w:tr w:rsidR="005677D5" w:rsidRPr="00C76369" w:rsidTr="003E6C26">
        <w:tc>
          <w:tcPr>
            <w:tcW w:w="2157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5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0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технику выполнения спортивных упражнений;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w w:val="101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 xml:space="preserve">ь 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 xml:space="preserve"> 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</w:rPr>
              <w:t>хо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ть 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ак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лив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ю</w:t>
            </w:r>
            <w:r w:rsidRPr="00C76369">
              <w:rPr>
                <w:rFonts w:ascii="Times New Roman" w:hAnsi="Times New Roman"/>
                <w:color w:val="000000"/>
              </w:rPr>
              <w:t>щих п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</w:rPr>
              <w:t>оц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полн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ф</w:t>
            </w:r>
            <w:r w:rsidRPr="00C76369">
              <w:rPr>
                <w:rFonts w:ascii="Times New Roman" w:hAnsi="Times New Roman"/>
                <w:color w:val="000000"/>
              </w:rPr>
              <w:t>ор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иров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ь</w:t>
            </w:r>
            <w:r w:rsidRPr="00C76369">
              <w:rPr>
                <w:rFonts w:ascii="Times New Roman" w:hAnsi="Times New Roman"/>
                <w:color w:val="000000"/>
              </w:rPr>
              <w:t>ной 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са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топ ног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высказываться простыми распространенными предложениями; 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ind w:right="-108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,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</w:rPr>
              <w:t>з по оп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л</w:t>
            </w:r>
            <w:r w:rsidRPr="00C76369">
              <w:rPr>
                <w:rFonts w:ascii="Times New Roman" w:hAnsi="Times New Roman"/>
                <w:color w:val="000000"/>
              </w:rPr>
              <w:t>ю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ц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ям;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ть и р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>ь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ин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чае</w:t>
            </w:r>
            <w:r w:rsidRPr="00C76369">
              <w:rPr>
                <w:rFonts w:ascii="Times New Roman" w:hAnsi="Times New Roman"/>
                <w:color w:val="000000"/>
              </w:rPr>
              <w:t>т призн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зв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ов (гл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ас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/бе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ды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/м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, звон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е/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хи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ыкам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штри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х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тн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х ри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ов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э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еме</w:t>
            </w:r>
            <w:r w:rsidRPr="00C76369">
              <w:rPr>
                <w:rFonts w:ascii="Times New Roman" w:hAnsi="Times New Roman"/>
                <w:color w:val="000000"/>
              </w:rPr>
              <w:t xml:space="preserve">нтов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2201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Закрепление счета до 10 в обратном порядке.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Учить различать и правильно называть геометрические тела (куб, цилиндр) Ориентироваться в пространстве и на листе бумаги.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Закрепит название дней недели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Называть перелётных птиц.</w:t>
            </w:r>
          </w:p>
        </w:tc>
        <w:tc>
          <w:tcPr>
            <w:tcW w:w="350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 ча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ток:</w:t>
            </w:r>
            <w:r w:rsidRPr="0012575B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тро, д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ь,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оч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ь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дни: сегодня, вчер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, завтра, по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ятия: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б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ыстро, м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длен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о, 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ределяет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оло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е предм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тов в пространстве по от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ше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ю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бе;</w:t>
            </w: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ет обыграть свои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остро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 домашних 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д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ивот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 и их</w:t>
            </w:r>
            <w:r w:rsidRPr="0012575B">
              <w:rPr>
                <w:rFonts w:ascii="Times New Roman" w:hAnsi="Times New Roman"/>
                <w:color w:val="000000"/>
                <w:spacing w:val="5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теныш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й, домашних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т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ц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т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ан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а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рост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вязи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езо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нн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изменен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я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 п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р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ироде;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518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самостоятельно различную технику в рисовании, приёмы лепки, уметь выполнять аппликацию по замыслу.                      Проявлять инициативу в творчестве.</w:t>
            </w: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из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ображ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 образ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че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ом форм, цвета; вл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 те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ник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й лепки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теко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 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>т 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вильно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</w:t>
            </w:r>
            <w:r w:rsidRPr="00C76369">
              <w:rPr>
                <w:rFonts w:ascii="Times New Roman" w:hAnsi="Times New Roman"/>
                <w:color w:val="000000"/>
              </w:rPr>
              <w:t>ниц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 xml:space="preserve"> и 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й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 xml:space="preserve">ть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</w:rPr>
              <w:t xml:space="preserve">ни по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</w:t>
            </w:r>
            <w:r w:rsidRPr="00C76369">
              <w:rPr>
                <w:rFonts w:ascii="Times New Roman" w:hAnsi="Times New Roman"/>
                <w:color w:val="000000"/>
              </w:rPr>
              <w:t>ло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ии,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ыска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 xml:space="preserve">их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413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76369">
              <w:rPr>
                <w:rFonts w:ascii="Times New Roman" w:hAnsi="Times New Roman"/>
              </w:rPr>
              <w:t>Развивать интерес к родной природе</w:t>
            </w: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пр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чинн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-следств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нные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вяз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. проявляет бережное отношен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к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иг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шкам, 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гам,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де; проявляет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житель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ое и забо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вое отноше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ие к старшим и младш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 чл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851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Перунов Максим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7"/>
        <w:gridCol w:w="4051"/>
        <w:gridCol w:w="3500"/>
        <w:gridCol w:w="3361"/>
        <w:gridCol w:w="2240"/>
      </w:tblGrid>
      <w:tr w:rsidR="005677D5" w:rsidRPr="00C76369" w:rsidTr="003E6C26">
        <w:tc>
          <w:tcPr>
            <w:tcW w:w="2157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5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0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Закрепить знания важности и необходимости закаливающих процедур; проявлять творческий подход при выполнении основных движений.</w:t>
            </w: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элементы спортивных игр, владеет техникой выполнения спортивных упражнений;знает и называет правила безопасного поведения дома, на улице, в общественных местах;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3E6C26">
        <w:trPr>
          <w:trHeight w:val="338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высказываться простыми распространенными предложениями, оценивать литературные персонажи с точки зрения нравственных норм и представлений.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</w:t>
            </w:r>
            <w:r w:rsidRPr="00C76369">
              <w:rPr>
                <w:rFonts w:ascii="Times New Roman" w:hAnsi="Times New Roman"/>
                <w:lang w:val="kk-KZ"/>
              </w:rPr>
              <w:t>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3E6C26">
        <w:trPr>
          <w:trHeight w:val="922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5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                            Повторить названия дней в недели, месяца, времена года.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Развивать умение  конструировать  </w:t>
            </w: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 конструирует по условию, замыслу; умеет различать и называть перелетных и зимующих птиц, знает о пользе птиц;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Слабо сформирована базовая компетенция– способность управлять собой и собственной деятельностью, склонность к самомотивации и самоорганизации  </w:t>
            </w:r>
          </w:p>
        </w:tc>
      </w:tr>
      <w:tr w:rsidR="005677D5" w:rsidRPr="00C76369" w:rsidTr="003E6C26">
        <w:trPr>
          <w:trHeight w:val="740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Передавать в рисунке простые движения человека;                                     Применяя различные способы и приёмы в лепке.</w:t>
            </w: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применяет самостоятельно различную технику в рисовании; и лепки; владеет силуэтным вырезанием по нарисованному или воображаемому контуру; умеет двигаться под музыку в соответствии с ее характером;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3E6C26">
        <w:trPr>
          <w:trHeight w:val="413"/>
        </w:trPr>
        <w:tc>
          <w:tcPr>
            <w:tcW w:w="2157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Знать и понимать необходимость бережного отношения к окружающей природе; Различать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0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доброту, эмоциональную отзывчивость, уважение к старшим и близким; проявляет словесно свои добрые чувства к членам семьи;</w:t>
            </w:r>
            <w:r w:rsidRPr="00C76369">
              <w:rPr>
                <w:rFonts w:ascii="Times New Roman" w:hAnsi="Times New Roman"/>
                <w:spacing w:val="-1"/>
                <w:sz w:val="24"/>
                <w:szCs w:val="24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851" w:right="992" w:bottom="539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Рафальская Ева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51"/>
        <w:gridCol w:w="3501"/>
        <w:gridCol w:w="3361"/>
        <w:gridCol w:w="2240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5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1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самостоятельную двигательную активность , формируя потребность в ежедневной двигательной активности.</w:t>
            </w: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w w:val="101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 xml:space="preserve">ь 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 xml:space="preserve"> 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</w:rPr>
              <w:t>хо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ть 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ак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лив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ю</w:t>
            </w:r>
            <w:r w:rsidRPr="00C76369">
              <w:rPr>
                <w:rFonts w:ascii="Times New Roman" w:hAnsi="Times New Roman"/>
                <w:color w:val="000000"/>
              </w:rPr>
              <w:t>щих п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</w:rPr>
              <w:t>оц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полн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аж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ф</w:t>
            </w:r>
            <w:r w:rsidRPr="00C76369">
              <w:rPr>
                <w:rFonts w:ascii="Times New Roman" w:hAnsi="Times New Roman"/>
                <w:color w:val="000000"/>
              </w:rPr>
              <w:t>ор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</w:rPr>
              <w:t>иров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 xml:space="preserve"> 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ь</w:t>
            </w:r>
            <w:r w:rsidRPr="00C76369">
              <w:rPr>
                <w:rFonts w:ascii="Times New Roman" w:hAnsi="Times New Roman"/>
                <w:color w:val="000000"/>
              </w:rPr>
              <w:t>ной 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са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топ ног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3E6C26">
        <w:trPr>
          <w:trHeight w:val="163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Передавать информацию из прослушанных текстов при помощи рисунка, схемы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оценивать литературные персонажи с точки зрения нравственных норм и представления</w:t>
            </w: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ind w:right="-108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,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ска</w:t>
            </w:r>
            <w:r w:rsidRPr="00C76369">
              <w:rPr>
                <w:rFonts w:ascii="Times New Roman" w:hAnsi="Times New Roman"/>
                <w:color w:val="000000"/>
              </w:rPr>
              <w:t>з по оп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ил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л</w:t>
            </w:r>
            <w:r w:rsidRPr="00C76369">
              <w:rPr>
                <w:rFonts w:ascii="Times New Roman" w:hAnsi="Times New Roman"/>
                <w:color w:val="000000"/>
              </w:rPr>
              <w:t>ю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ц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ям;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ть и р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т</w:t>
            </w:r>
            <w:r w:rsidRPr="00C76369">
              <w:rPr>
                <w:rFonts w:ascii="Times New Roman" w:hAnsi="Times New Roman"/>
                <w:color w:val="000000"/>
              </w:rPr>
              <w:t>ь 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тор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</w:t>
            </w:r>
            <w:r w:rsidRPr="00C76369">
              <w:rPr>
                <w:rFonts w:ascii="Times New Roman" w:hAnsi="Times New Roman"/>
                <w:color w:val="000000"/>
              </w:rPr>
              <w:t>ин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зли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чае</w:t>
            </w:r>
            <w:r w:rsidRPr="00C76369">
              <w:rPr>
                <w:rFonts w:ascii="Times New Roman" w:hAnsi="Times New Roman"/>
                <w:color w:val="000000"/>
              </w:rPr>
              <w:t>т призн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зв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ов (гл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ас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/бе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да</w:t>
            </w:r>
            <w:r w:rsidRPr="00C76369">
              <w:rPr>
                <w:rFonts w:ascii="Times New Roman" w:hAnsi="Times New Roman"/>
                <w:color w:val="000000"/>
              </w:rPr>
              <w:t>рн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о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ые</w:t>
            </w:r>
            <w:r w:rsidRPr="00C76369">
              <w:rPr>
                <w:rFonts w:ascii="Times New Roman" w:hAnsi="Times New Roman"/>
                <w:color w:val="000000"/>
              </w:rPr>
              <w:t xml:space="preserve"> 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ды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/м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я</w:t>
            </w:r>
            <w:r w:rsidRPr="00C76369">
              <w:rPr>
                <w:rFonts w:ascii="Times New Roman" w:hAnsi="Times New Roman"/>
                <w:color w:val="000000"/>
              </w:rPr>
              <w:t>г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, звон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е/</w:t>
            </w:r>
            <w:r w:rsidRPr="00C76369">
              <w:rPr>
                <w:rFonts w:ascii="Times New Roman" w:hAnsi="Times New Roman"/>
                <w:color w:val="000000"/>
              </w:rPr>
              <w:t>гл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хи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е;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в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  <w:spacing w:val="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ыкам</w:t>
            </w:r>
            <w:r w:rsidRPr="00C76369">
              <w:rPr>
                <w:rFonts w:ascii="Times New Roman" w:hAnsi="Times New Roman"/>
                <w:color w:val="000000"/>
              </w:rPr>
              <w:t>и</w:t>
            </w:r>
            <w:r w:rsidRPr="00C76369"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штри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х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>и,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ед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тн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>х ри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у</w:t>
            </w:r>
            <w:r w:rsidRPr="00C76369">
              <w:rPr>
                <w:rFonts w:ascii="Times New Roman" w:hAnsi="Times New Roman"/>
                <w:color w:val="000000"/>
              </w:rPr>
              <w:t>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</w:rPr>
              <w:t xml:space="preserve">ов и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э</w:t>
            </w:r>
            <w:r w:rsidRPr="00C76369">
              <w:rPr>
                <w:rFonts w:ascii="Times New Roman" w:hAnsi="Times New Roman"/>
                <w:color w:val="000000"/>
              </w:rPr>
              <w:t>л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еме</w:t>
            </w:r>
            <w:r w:rsidRPr="00C76369">
              <w:rPr>
                <w:rFonts w:ascii="Times New Roman" w:hAnsi="Times New Roman"/>
                <w:color w:val="000000"/>
              </w:rPr>
              <w:t xml:space="preserve">нтов </w:t>
            </w:r>
            <w:r w:rsidRPr="00C76369">
              <w:rPr>
                <w:rFonts w:ascii="Times New Roman" w:hAnsi="Times New Roman"/>
                <w:color w:val="000000"/>
                <w:spacing w:val="-2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к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5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Повторить названия, месяца, времена года.Развивать умение  конструировать  </w:t>
            </w:r>
          </w:p>
        </w:tc>
        <w:tc>
          <w:tcPr>
            <w:tcW w:w="350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 ча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ток:</w:t>
            </w:r>
            <w:r w:rsidRPr="0012575B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тро, д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ь,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оч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ь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дни: сегодня, вчер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, завтра, по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ятия: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б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ыстро, м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длен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о, 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ределяет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оло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е предм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тов в пространстве по от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ше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ю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бе;</w:t>
            </w: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ет обыграть свои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остро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з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ыв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ае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 домашних 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д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к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ж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ивот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 и их</w:t>
            </w:r>
            <w:r w:rsidRPr="0012575B">
              <w:rPr>
                <w:rFonts w:ascii="Times New Roman" w:hAnsi="Times New Roman"/>
                <w:color w:val="000000"/>
                <w:spacing w:val="5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теныш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й, домашних</w:t>
            </w:r>
            <w:r w:rsidRPr="001257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т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ц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  <w:r w:rsidRPr="0012575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у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т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ан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а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 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рост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е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й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вязи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езо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нн</w:t>
            </w:r>
            <w:r w:rsidRPr="0012575B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ы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изменен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я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12575B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в п</w:t>
            </w:r>
            <w:r w:rsidRPr="0012575B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р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ироде;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Слабо сформирована базовая компетенция– способность управлять собой и собственной деятельностью, склонность к самомотивации и самоорганизации  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Рисовать игрушки несложного силуэта, животных и человека, передает в рисунке простые движения человека</w:t>
            </w: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из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ображ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редм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 образ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ц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че</w:t>
            </w:r>
            <w:r w:rsidRPr="00C7636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ом форм, цвета; вл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 те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х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ник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й лепки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теко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 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2"/>
              </w:rPr>
              <w:t>у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мее</w:t>
            </w:r>
            <w:r w:rsidRPr="00C76369">
              <w:rPr>
                <w:rFonts w:ascii="Times New Roman" w:hAnsi="Times New Roman"/>
                <w:color w:val="000000"/>
              </w:rPr>
              <w:t>т пр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>вильно</w:t>
            </w:r>
            <w:r w:rsidRPr="00C76369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де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ть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но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</w:t>
            </w:r>
            <w:r w:rsidRPr="00C76369">
              <w:rPr>
                <w:rFonts w:ascii="Times New Roman" w:hAnsi="Times New Roman"/>
                <w:color w:val="000000"/>
              </w:rPr>
              <w:t>ниц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</w:rPr>
              <w:t xml:space="preserve"> и 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й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</w:t>
            </w:r>
            <w:r w:rsidRPr="00C76369">
              <w:rPr>
                <w:rFonts w:ascii="Times New Roman" w:hAnsi="Times New Roman"/>
                <w:color w:val="000000"/>
              </w:rPr>
              <w:t xml:space="preserve">ть 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у</w:t>
            </w:r>
            <w:r w:rsidRPr="00C76369">
              <w:rPr>
                <w:rFonts w:ascii="Times New Roman" w:hAnsi="Times New Roman"/>
                <w:color w:val="000000"/>
              </w:rPr>
              <w:t>зн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п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ес</w:t>
            </w:r>
            <w:r w:rsidRPr="00C76369">
              <w:rPr>
                <w:rFonts w:ascii="Times New Roman" w:hAnsi="Times New Roman"/>
                <w:color w:val="000000"/>
              </w:rPr>
              <w:t xml:space="preserve">ни по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ме</w:t>
            </w:r>
            <w:r w:rsidRPr="00C76369">
              <w:rPr>
                <w:rFonts w:ascii="Times New Roman" w:hAnsi="Times New Roman"/>
                <w:color w:val="000000"/>
              </w:rPr>
              <w:t>ло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</w:rPr>
              <w:t>ии,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ыска</w:t>
            </w:r>
            <w:r w:rsidRPr="00C76369">
              <w:rPr>
                <w:rFonts w:ascii="Times New Roman" w:hAnsi="Times New Roman"/>
                <w:color w:val="000000"/>
              </w:rPr>
              <w:t>з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ы</w:t>
            </w:r>
            <w:r w:rsidRPr="00C76369">
              <w:rPr>
                <w:rFonts w:ascii="Times New Roman" w:hAnsi="Times New Roman"/>
                <w:color w:val="000000"/>
                <w:spacing w:val="-4"/>
              </w:rPr>
              <w:t>в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ае</w:t>
            </w:r>
            <w:r w:rsidRPr="00C76369">
              <w:rPr>
                <w:rFonts w:ascii="Times New Roman" w:hAnsi="Times New Roman"/>
                <w:color w:val="000000"/>
              </w:rPr>
              <w:t>т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ся</w:t>
            </w:r>
            <w:r w:rsidRPr="00C76369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>о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б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</w:rPr>
              <w:t xml:space="preserve">их 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о</w:t>
            </w:r>
            <w:r w:rsidRPr="00C76369">
              <w:rPr>
                <w:rFonts w:ascii="Times New Roman" w:hAnsi="Times New Roman"/>
                <w:color w:val="000000"/>
                <w:spacing w:val="-1"/>
                <w:w w:val="101"/>
              </w:rPr>
              <w:t>д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е</w:t>
            </w:r>
            <w:r w:rsidRPr="00C76369">
              <w:rPr>
                <w:rFonts w:ascii="Times New Roman" w:hAnsi="Times New Roman"/>
                <w:color w:val="000000"/>
              </w:rPr>
              <w:t>р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жа</w:t>
            </w:r>
            <w:r w:rsidRPr="00C76369">
              <w:rPr>
                <w:rFonts w:ascii="Times New Roman" w:hAnsi="Times New Roman"/>
                <w:color w:val="000000"/>
              </w:rPr>
              <w:t>ни</w:t>
            </w:r>
            <w:r w:rsidRPr="00C76369">
              <w:rPr>
                <w:rFonts w:ascii="Times New Roman" w:hAnsi="Times New Roman"/>
                <w:color w:val="000000"/>
                <w:spacing w:val="-2"/>
              </w:rPr>
              <w:t>и</w:t>
            </w:r>
            <w:r w:rsidRPr="00C76369">
              <w:rPr>
                <w:rFonts w:ascii="Times New Roman" w:hAnsi="Times New Roman"/>
                <w:color w:val="000000"/>
                <w:w w:val="101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5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Воспитывать желание проявлять доброту, эмоциональную отзывчивость к друзьям                                  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Расширять знания о окружающим мире, проявлять интерес к природным объектам, особенностям их жизнедеятельности;</w:t>
            </w: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рост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й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пр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чинн</w:t>
            </w:r>
            <w:r w:rsidRPr="00C7636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о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-следств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нные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вяз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. проявляет бережное отношен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 к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иг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</w:t>
            </w:r>
            <w:r w:rsidRPr="00C76369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шкам, к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гам, по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де; проявляет</w:t>
            </w:r>
            <w:r w:rsidRPr="00C7636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7636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житель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ое и забо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т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вое отноше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ие к старшим и младш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м чл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ам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7636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7636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540" w:right="992" w:bottom="539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Мякота Милана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5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48"/>
        <w:gridCol w:w="3501"/>
        <w:gridCol w:w="3363"/>
        <w:gridCol w:w="2241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48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1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3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техники выполнения основных движений, навыками организации подвижных игр с группой детей;</w:t>
            </w: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элементы спортивных игр, владеет техникой выполнения спортивных упражнений;знает и называет правила безопасного поведения дома, на улице, в общественных местах;</w:t>
            </w:r>
          </w:p>
        </w:tc>
        <w:tc>
          <w:tcPr>
            <w:tcW w:w="336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различать и правильно называть звуки;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Знать название литературных жанров.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 сөздерді дұрыс айтуға үйрету.</w:t>
            </w: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</w:t>
            </w:r>
            <w:r w:rsidRPr="00C76369">
              <w:rPr>
                <w:rFonts w:ascii="Times New Roman" w:hAnsi="Times New Roman"/>
                <w:lang w:val="kk-KZ"/>
              </w:rPr>
              <w:t>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</w:t>
            </w:r>
          </w:p>
        </w:tc>
        <w:tc>
          <w:tcPr>
            <w:tcW w:w="336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Закрепить дни недели, месяца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 конструирует по условию, замыслу; умеет различать и называть перелетных и зимующих птиц, знает о пользе птиц;</w:t>
            </w:r>
          </w:p>
        </w:tc>
        <w:tc>
          <w:tcPr>
            <w:tcW w:w="336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Слабо сформирована базовая компетенция– способность управлять собой и собственной деятельностью, склонность к самомотивации и самоорганизации  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76369">
              <w:rPr>
                <w:rFonts w:ascii="Times New Roman" w:hAnsi="Times New Roman"/>
              </w:rPr>
              <w:t>Закрепить умение использовать разный нажим карандаша для получения разного цвета, приёмы раскатывания, расплющивания, скручивания</w:t>
            </w: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применяет самостоятельно различную технику в рисовании; и лепки; владеет силуэтным вырезанием по нарисованному или воображаемому контуру; умеет двигаться под музыку в соответствии с ее характером;</w:t>
            </w:r>
          </w:p>
        </w:tc>
        <w:tc>
          <w:tcPr>
            <w:tcW w:w="336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C76369">
              <w:rPr>
                <w:rFonts w:ascii="Times New Roman" w:hAnsi="Times New Roman"/>
              </w:rPr>
              <w:t>углублять знания о причинах перелета птиц в теплые края в зимнее время года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доброту, эмоциональную отзывчивость, уважение к старшим и близким; проявляет словесно свои добрые чувства к членам семьи;</w:t>
            </w:r>
            <w:r w:rsidRPr="00C76369">
              <w:rPr>
                <w:rFonts w:ascii="Times New Roman" w:hAnsi="Times New Roman"/>
                <w:spacing w:val="-1"/>
                <w:sz w:val="24"/>
                <w:szCs w:val="24"/>
              </w:rPr>
              <w:t>;</w:t>
            </w:r>
          </w:p>
        </w:tc>
        <w:tc>
          <w:tcPr>
            <w:tcW w:w="3363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1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851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Ф.И. ребенка 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Спирина Ксения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48"/>
        <w:gridCol w:w="3505"/>
        <w:gridCol w:w="3360"/>
        <w:gridCol w:w="2240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48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5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Знать  и называет правила безопасного поведения дома, на улице, в общественных местах;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важность и необходимость закаливающих процедур; проявляет интерес к выполнению утренней гимнастики; имеет представление об инфекционных заболеваниях и их признаках;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Проявлять индивидуальные творческие способности в драматизации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умеет составлять и рассказывать различные истории, сочиняет сказки; пересказывает сказку, рассказ по опорным иллюстрациям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Выразительно читает наизусть 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>стихотворения,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10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Закрепить дни недели, месяца, части суток. ориентируется в пространстве и на листе бумаги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преобразовывать плоскостные бумажные формы в объемные;</w:t>
            </w:r>
          </w:p>
        </w:tc>
        <w:tc>
          <w:tcPr>
            <w:tcW w:w="3505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знает числа и цифры в пределах 10 и считает в прямом и обратном порядке; знает числа второго десятка</w:t>
            </w:r>
            <w:r w:rsidRPr="0012575B">
              <w:rPr>
                <w:rFonts w:ascii="Times New Roman" w:hAnsi="Times New Roman"/>
                <w:sz w:val="20"/>
                <w:szCs w:val="20"/>
              </w:rPr>
              <w:t>. Понимает, что при увеличении любого числа на один получается следующее число Понимать, что при удалении единицы из любого числа получается предыдущее число.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преобразовывает плоскостные бумажные формы в объемные; называет животных, находящихся под угрозой исчезновения и занесенных в "Красную книгу";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35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применять самостоятельно различную технику в рисовании; 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игрушки несложного силуэта, животных и человека, передает в рисунке простые движения человека; владеет навыками коллективной лепки для общей композиции; вырезает симметричные формы из бумаги, сложенной вдвое;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7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48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эмоциональную отзывчивость и бережное отношение к объектам живой и неживой природы, которые его окружают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 свободно ориентируется в помещении детского сада, в ближайшем микрорайоне;</w:t>
            </w:r>
          </w:p>
        </w:tc>
        <w:tc>
          <w:tcPr>
            <w:tcW w:w="3360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  <w:sectPr w:rsidR="005677D5" w:rsidRPr="00C76369" w:rsidSect="0012575B">
          <w:pgSz w:w="16838" w:h="11906" w:orient="landscape"/>
          <w:pgMar w:top="539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Стопа Руслан </w:t>
      </w:r>
      <w:r w:rsidRPr="00C76369">
        <w:rPr>
          <w:rFonts w:ascii="Times New Roman" w:hAnsi="Times New Roman"/>
          <w:b/>
          <w:i/>
          <w:sz w:val="24"/>
          <w:szCs w:val="24"/>
        </w:rPr>
        <w:t>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 xml:space="preserve">Группа: 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подготовительная группа  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№ 8</w:t>
      </w:r>
      <w:r w:rsidRPr="00C76369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C76369">
        <w:rPr>
          <w:rFonts w:ascii="Times New Roman" w:hAnsi="Times New Roman"/>
          <w:b/>
          <w:i/>
          <w:sz w:val="24"/>
          <w:szCs w:val="24"/>
        </w:rPr>
        <w:t>Дата:_Январь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3668"/>
        <w:gridCol w:w="3283"/>
        <w:gridCol w:w="3120"/>
        <w:gridCol w:w="3082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47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5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Знать  и называет правила безопасного поведения дома, на улице, в общественных местах; 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интерес к выполнению утренней гимнастики; знает функции важнейших органов, наименования продуктов питания и способы их употребления;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Развивать умение выражать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Передавать информацию из прослушанных текстов при помощи рисунка, схемы,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Закрепить правила  поведения взаимодействия со  сверстниками во время игр в свободное время.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Составлять рассказ по сюжетной иллюстрации, серии картинок, схеме,  основанный на личном опыте..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слушает художественный текст, сопереживает, сочувствует литературным героям;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Делит слова на слоги,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правила поведения в общественных местах и соблюдает их. Грамматический строй речи недостаточно сформирован. Словарный запас маленький. Творческая речевая деятельность отсутствует. Умеет проводить анализ  4-х звуковых слов.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Закрепление счета до 10 в обратном порядке.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 Знать дни недели, месяцы года;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и различает геометрические фигуры и тела;</w:t>
            </w:r>
            <w:r w:rsidRPr="00C763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ориентируется в пространстве и на листе бумаги; преобразовывает плоскостные бумажные формы в объемные; соблюдает порядок на рабочем месте. умеет различать и называть перелетных и зимующих птиц, знает о пользе птиц;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ситуациях.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применять самостоятельно различную технику в рисовании; 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элементы казахского орнамента и украшает ими одежду, предметы быта, располагая их на силуэтах; применяет различную технику лепки; владеет навыками коллективной лепки для общей композиции; вырезает симметричные формы из бумаги, сложенной вдвое; умеет составлять сложные аппликации, аппликации по замыслу;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называть ситуации и действия, которые могут нанести вред природе.  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</w:rPr>
            </w:pPr>
            <w:r w:rsidRPr="00C76369">
              <w:rPr>
                <w:rFonts w:ascii="Times New Roman" w:hAnsi="Times New Roman"/>
                <w:color w:val="000000"/>
              </w:rPr>
              <w:t>умеет выражать свое настроение через рисунок, лепку, конструирование; 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677D5" w:rsidRPr="00C76369" w:rsidRDefault="005677D5" w:rsidP="00C76369">
      <w:pPr>
        <w:pStyle w:val="ListParagraph"/>
        <w:spacing w:after="0" w:line="20" w:lineRule="atLeast"/>
        <w:ind w:left="0"/>
        <w:rPr>
          <w:rFonts w:ascii="Times New Roman" w:hAnsi="Times New Roman"/>
          <w:noProof w:val="0"/>
          <w:sz w:val="28"/>
          <w:szCs w:val="28"/>
          <w:lang w:val="ru-RU" w:eastAsia="ru-RU"/>
        </w:rPr>
        <w:sectPr w:rsidR="005677D5" w:rsidRPr="00C76369" w:rsidSect="0012575B">
          <w:pgSz w:w="16838" w:h="11906" w:orient="landscape"/>
          <w:pgMar w:top="719" w:right="992" w:bottom="540" w:left="1134" w:header="709" w:footer="709" w:gutter="0"/>
          <w:cols w:space="720"/>
        </w:sectPr>
      </w:pPr>
    </w:p>
    <w:p w:rsidR="005677D5" w:rsidRPr="00C76369" w:rsidRDefault="005677D5" w:rsidP="00C76369">
      <w:pPr>
        <w:spacing w:after="0" w:line="20" w:lineRule="atLeast"/>
        <w:jc w:val="center"/>
        <w:rPr>
          <w:rFonts w:ascii="Times New Roman" w:hAnsi="Times New Roman"/>
          <w:b/>
          <w:i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Индивидуальная  карта развития ребенка на _2021-2022_уч. год</w:t>
      </w:r>
    </w:p>
    <w:p w:rsidR="005677D5" w:rsidRPr="00C76369" w:rsidRDefault="005677D5" w:rsidP="0012575B">
      <w:pPr>
        <w:spacing w:after="0" w:line="20" w:lineRule="atLeast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6369">
        <w:rPr>
          <w:rFonts w:ascii="Times New Roman" w:hAnsi="Times New Roman"/>
          <w:b/>
          <w:i/>
          <w:sz w:val="24"/>
          <w:szCs w:val="24"/>
        </w:rPr>
        <w:t>Ф.И. ребенка</w:t>
      </w:r>
      <w:r w:rsidRPr="00C76369">
        <w:rPr>
          <w:rFonts w:ascii="Times New Roman" w:hAnsi="Times New Roman"/>
          <w:b/>
          <w:i/>
          <w:color w:val="000000"/>
          <w:sz w:val="24"/>
          <w:szCs w:val="24"/>
        </w:rPr>
        <w:t xml:space="preserve"> Шульга Илья</w:t>
      </w:r>
      <w:r w:rsidRPr="00C76369">
        <w:rPr>
          <w:rFonts w:ascii="Times New Roman" w:hAnsi="Times New Roman"/>
          <w:b/>
          <w:i/>
          <w:sz w:val="24"/>
          <w:szCs w:val="24"/>
        </w:rPr>
        <w:t xml:space="preserve"> Возраст ребенка___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6</w:t>
      </w:r>
      <w:r w:rsidRPr="00C76369">
        <w:rPr>
          <w:rFonts w:ascii="Times New Roman" w:hAnsi="Times New Roman"/>
          <w:b/>
          <w:i/>
          <w:sz w:val="24"/>
          <w:szCs w:val="24"/>
        </w:rPr>
        <w:t>____</w:t>
      </w:r>
    </w:p>
    <w:p w:rsidR="005677D5" w:rsidRDefault="005677D5" w:rsidP="0012575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EB5E48">
        <w:rPr>
          <w:rFonts w:ascii="Times New Roman" w:hAnsi="Times New Roman"/>
          <w:b/>
          <w:i/>
          <w:sz w:val="24"/>
          <w:szCs w:val="24"/>
        </w:rPr>
        <w:t>Группа</w:t>
      </w:r>
      <w:r>
        <w:rPr>
          <w:rFonts w:ascii="Times New Roman" w:hAnsi="Times New Roman"/>
          <w:b/>
          <w:i/>
          <w:sz w:val="24"/>
          <w:szCs w:val="24"/>
        </w:rPr>
        <w:t xml:space="preserve"> предшкольной подготовки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EB5E48">
        <w:rPr>
          <w:rFonts w:ascii="Times New Roman" w:hAnsi="Times New Roman"/>
          <w:b/>
          <w:i/>
          <w:sz w:val="24"/>
          <w:szCs w:val="24"/>
        </w:rPr>
        <w:t xml:space="preserve"> № 8</w:t>
      </w:r>
      <w:r>
        <w:rPr>
          <w:rFonts w:ascii="Times New Roman" w:hAnsi="Times New Roman"/>
          <w:b/>
          <w:i/>
          <w:sz w:val="24"/>
          <w:szCs w:val="24"/>
        </w:rPr>
        <w:t xml:space="preserve"> «Солнышко»</w:t>
      </w:r>
      <w:r w:rsidRPr="00EB5E48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 w:rsidRPr="00EB5E48">
        <w:rPr>
          <w:rFonts w:ascii="Times New Roman" w:hAnsi="Times New Roman"/>
          <w:b/>
          <w:i/>
          <w:sz w:val="24"/>
          <w:szCs w:val="24"/>
        </w:rPr>
        <w:t>Дата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Pr="00EB5E48">
        <w:rPr>
          <w:rFonts w:ascii="Times New Roman" w:hAnsi="Times New Roman"/>
          <w:b/>
          <w:i/>
          <w:sz w:val="24"/>
          <w:szCs w:val="24"/>
        </w:rPr>
        <w:t>_</w:t>
      </w:r>
      <w:r>
        <w:rPr>
          <w:rFonts w:ascii="Times New Roman" w:hAnsi="Times New Roman"/>
          <w:b/>
          <w:i/>
          <w:sz w:val="24"/>
          <w:szCs w:val="24"/>
        </w:rPr>
        <w:t>Май</w:t>
      </w:r>
    </w:p>
    <w:p w:rsidR="005677D5" w:rsidRPr="0012575B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4047"/>
        <w:gridCol w:w="3505"/>
        <w:gridCol w:w="3361"/>
        <w:gridCol w:w="2240"/>
      </w:tblGrid>
      <w:tr w:rsidR="005677D5" w:rsidRPr="00C76369" w:rsidTr="003E6C26">
        <w:tc>
          <w:tcPr>
            <w:tcW w:w="2156" w:type="dxa"/>
          </w:tcPr>
          <w:p w:rsidR="005677D5" w:rsidRPr="0012575B" w:rsidRDefault="005677D5" w:rsidP="00C76369">
            <w:pPr>
              <w:pStyle w:val="NormalWeb"/>
              <w:spacing w:before="0" w:beforeAutospacing="0" w:after="0" w:afterAutospacing="0" w:line="20" w:lineRule="atLeast"/>
            </w:pPr>
            <w:r w:rsidRPr="0012575B">
              <w:rPr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47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5" w:type="dxa"/>
          </w:tcPr>
          <w:p w:rsidR="005677D5" w:rsidRPr="0012575B" w:rsidRDefault="005677D5" w:rsidP="00C76369">
            <w:pPr>
              <w:spacing w:after="0" w:line="20" w:lineRule="atLeast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677D5" w:rsidRPr="0012575B" w:rsidRDefault="005677D5" w:rsidP="00C76369">
            <w:pPr>
              <w:spacing w:after="0" w:line="20" w:lineRule="atLeast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361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40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2575B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677D5" w:rsidRPr="00C76369" w:rsidTr="003E6C26">
        <w:trPr>
          <w:trHeight w:val="307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Здоровье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Знать  и называет правила безопасного поведения дома, на улице, в общественных местах;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</w:rPr>
              <w:t xml:space="preserve">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знает важность и необходимость закаливающих процедур; проявляет интерес к выполнению утренней гимнастики; имеет представление об инфекционных заболеваниях и их признаках;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владеет техникой выполнения основных движений, навыками организации подвижных игр с группой детей; выполняет упражнения для формирования правильной осанки и укрепления стоп ног; 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5677D5" w:rsidRPr="00C76369" w:rsidTr="003E6C26">
        <w:trPr>
          <w:trHeight w:val="696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Коммуникация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sz w:val="24"/>
                <w:szCs w:val="24"/>
                <w:lang w:val="kk-KZ"/>
              </w:rPr>
              <w:t>проявляет индивидуальные творческие способности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sz w:val="24"/>
                <w:szCs w:val="24"/>
              </w:rPr>
              <w:t>Закрепить правила  поведения взаимодействия со  сверстниками во время игр в свободное время.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Развивать умение выражать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Передавать информацию из прослушанных текстов при помощи рисунка, схемы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 сөздерді дұрыс айтуға үйрету.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умеет составлять и рассказывать различные истории, сочиняет сказки; пересказывает сказку, рассказ по опорным иллюстрациям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Выразительно читает наизусть 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>стихотворения,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 Выделять звуки в словах и различать их признаки (гласные ударные/безударные; согласные твердые/мягкие, глухие/звонкие), правильно произносить их</w:t>
            </w:r>
            <w:r w:rsidRPr="00C7636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соединяет звуки в слоги, конструирует словосочетания и предложения; высказывается простыми распространенными предложениями; участвует свободно в диалоге со сверстниками и взрослыми, выражает свои чувства и намерения с помощью речевых и неречевых средств;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Передавать информацию из прослушанных текстов при помощи рисунка, схемы, Отвечать на вопросы по содержанию небольших текстов, сказок, рассказов, детских стихотворений и т.д.знаков Делит слова на слоги, 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умеет слышать и выделять ударный слог.</w:t>
            </w:r>
            <w:r w:rsidRPr="00C76369">
              <w:rPr>
                <w:rFonts w:ascii="Times New Roman" w:hAnsi="Times New Roman"/>
                <w:sz w:val="20"/>
                <w:szCs w:val="20"/>
              </w:rPr>
              <w:t xml:space="preserve"> Штриховать, рисовать элементарные бордюры, писать элементы букв. Составлять схемы слов, предложений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5677D5" w:rsidRPr="00C76369" w:rsidTr="003E6C26">
        <w:trPr>
          <w:trHeight w:val="922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Познание</w:t>
            </w:r>
          </w:p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 выделять составные части множества </w:t>
            </w:r>
            <w:r w:rsidRPr="00C76369">
              <w:rPr>
                <w:rFonts w:ascii="Times New Roman" w:hAnsi="Times New Roman"/>
                <w:sz w:val="24"/>
                <w:szCs w:val="24"/>
              </w:rPr>
              <w:t xml:space="preserve">Закрепление счета до 10 в обратном порядке. </w:t>
            </w: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тела (куб, цилиндр)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dxa"/>
          </w:tcPr>
          <w:p w:rsidR="005677D5" w:rsidRPr="0012575B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>знает числа и цифры в пределах 10 и считает в прямом и обратном порядке; знает числа второго десятка</w:t>
            </w:r>
            <w:r w:rsidRPr="0012575B">
              <w:rPr>
                <w:rFonts w:ascii="Times New Roman" w:hAnsi="Times New Roman"/>
                <w:sz w:val="20"/>
                <w:szCs w:val="20"/>
              </w:rPr>
              <w:t>. Понимает, что при увеличении любого числа на один получается следующее число Понимать, что при удалении единицы из любого числа получается предыдущее число.</w:t>
            </w:r>
            <w:r w:rsidRPr="001257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преобразовывает плоскостные бумажные формы в объемные; называет животных, находящихся под угрозой исчезновения и занесенных в "Красную книгу";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дни недели, месяцы года; ориентируется в пространстве и на листе бумаги; конструирует по условию, замыслу;</w:t>
            </w:r>
          </w:p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называет и различает по характерным признакам животных и их детенышей, обитающих на территории Казахстана; 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Сформированы: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5677D5" w:rsidRPr="00C76369" w:rsidTr="003E6C26">
        <w:trPr>
          <w:trHeight w:val="740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Творчество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применять самостоятельно различную технику в рисовании; 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рисует игрушки несложного силуэта, животных и человека, передает в рисунке простые движения человека; владеет навыками коллективной лепки для общей композиции; вырезает симметричные формы из бумаги, сложенной вдвое;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>выполняет коллективные работы, рисует по замыслу. рисует игрушки несложного силуэта, животных и человека, передает в рисунке простые движения человека; передает форму и детали предметов, применяя различные способы; выполняет композиции отображая природу Казахстана, труд людей; изображает предметы по памяти, с натуры, обращает внимание на форму, пропорции, объем; 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5677D5" w:rsidRPr="00C76369" w:rsidTr="003E6C26">
        <w:trPr>
          <w:trHeight w:val="413"/>
        </w:trPr>
        <w:tc>
          <w:tcPr>
            <w:tcW w:w="2156" w:type="dxa"/>
          </w:tcPr>
          <w:p w:rsidR="005677D5" w:rsidRPr="00C76369" w:rsidRDefault="005677D5" w:rsidP="00C76369">
            <w:pPr>
              <w:pStyle w:val="NormalWeb"/>
              <w:spacing w:before="0" w:beforeAutospacing="0" w:after="0" w:afterAutospacing="0" w:line="20" w:lineRule="atLeast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C76369">
              <w:rPr>
                <w:b/>
                <w:bCs/>
                <w:color w:val="000000"/>
                <w:kern w:val="2"/>
                <w:sz w:val="28"/>
                <w:szCs w:val="28"/>
              </w:rPr>
              <w:t>Социум</w:t>
            </w:r>
          </w:p>
        </w:tc>
        <w:tc>
          <w:tcPr>
            <w:tcW w:w="4047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Различать хорошее и плохое в словах, поведении, старается следовать общепринятым нормам и правилам поведения дома, в детском саду, общественных местах; </w:t>
            </w:r>
          </w:p>
        </w:tc>
        <w:tc>
          <w:tcPr>
            <w:tcW w:w="3505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6369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 знает о назначении специальных транспортных средств; свободно ориентируется в помещении детского сада, в ближайшем микрорайоне;</w:t>
            </w:r>
          </w:p>
        </w:tc>
        <w:tc>
          <w:tcPr>
            <w:tcW w:w="3361" w:type="dxa"/>
          </w:tcPr>
          <w:p w:rsidR="005677D5" w:rsidRPr="00C76369" w:rsidRDefault="005677D5" w:rsidP="00C76369">
            <w:pPr>
              <w:spacing w:after="0" w:line="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C763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</w:r>
            <w:r w:rsidRPr="00C763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проявляет гордость за достижения в стране. владеет правилами пользования бытовой техникой; владеет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войны;</w:t>
            </w:r>
          </w:p>
        </w:tc>
        <w:tc>
          <w:tcPr>
            <w:tcW w:w="2240" w:type="dxa"/>
          </w:tcPr>
          <w:p w:rsidR="005677D5" w:rsidRPr="008A2D87" w:rsidRDefault="005677D5" w:rsidP="00DE2F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A2D87"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677D5" w:rsidRPr="00C76369" w:rsidRDefault="005677D5" w:rsidP="00C76369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677D5" w:rsidRPr="005732F1" w:rsidRDefault="005677D5" w:rsidP="00194BFB">
      <w:pPr>
        <w:spacing w:after="0" w:line="240" w:lineRule="auto"/>
        <w:rPr>
          <w:rFonts w:ascii="Monotype Corsiva" w:hAnsi="Monotype Corsiva"/>
          <w:sz w:val="28"/>
          <w:szCs w:val="28"/>
        </w:rPr>
        <w:sectPr w:rsidR="005677D5" w:rsidRPr="005732F1" w:rsidSect="0012575B">
          <w:pgSz w:w="16838" w:h="11906" w:orient="landscape"/>
          <w:pgMar w:top="719" w:right="992" w:bottom="540" w:left="1134" w:header="709" w:footer="709" w:gutter="0"/>
          <w:cols w:space="720"/>
        </w:sectPr>
      </w:pPr>
    </w:p>
    <w:p w:rsidR="005677D5" w:rsidRPr="00600B49" w:rsidRDefault="005677D5" w:rsidP="00194BFB">
      <w:pPr>
        <w:spacing w:after="0" w:line="240" w:lineRule="auto"/>
        <w:jc w:val="center"/>
      </w:pPr>
    </w:p>
    <w:p w:rsidR="005677D5" w:rsidRPr="00EB5E48" w:rsidRDefault="005677D5">
      <w:pPr>
        <w:rPr>
          <w:rFonts w:ascii="Times New Roman" w:hAnsi="Times New Roman"/>
          <w:b/>
          <w:i/>
          <w:sz w:val="24"/>
          <w:szCs w:val="24"/>
        </w:rPr>
      </w:pPr>
    </w:p>
    <w:sectPr w:rsidR="005677D5" w:rsidRPr="00EB5E48" w:rsidSect="00194BFB">
      <w:pgSz w:w="16838" w:h="11906" w:orient="landscape"/>
      <w:pgMar w:top="851" w:right="992" w:bottom="1418" w:left="1134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7119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4166"/>
    <w:rsid w:val="00026C94"/>
    <w:rsid w:val="0004413D"/>
    <w:rsid w:val="00052B3D"/>
    <w:rsid w:val="00055202"/>
    <w:rsid w:val="00093DC5"/>
    <w:rsid w:val="000A383A"/>
    <w:rsid w:val="000A6A29"/>
    <w:rsid w:val="000C51E3"/>
    <w:rsid w:val="00110DD2"/>
    <w:rsid w:val="00113377"/>
    <w:rsid w:val="00114166"/>
    <w:rsid w:val="00115514"/>
    <w:rsid w:val="001248AF"/>
    <w:rsid w:val="0012575B"/>
    <w:rsid w:val="00144BA7"/>
    <w:rsid w:val="00167829"/>
    <w:rsid w:val="0018680B"/>
    <w:rsid w:val="001934FD"/>
    <w:rsid w:val="00194BFB"/>
    <w:rsid w:val="0019717F"/>
    <w:rsid w:val="001A522B"/>
    <w:rsid w:val="001C7634"/>
    <w:rsid w:val="001D25F4"/>
    <w:rsid w:val="001D421A"/>
    <w:rsid w:val="00201B0D"/>
    <w:rsid w:val="00203418"/>
    <w:rsid w:val="00206031"/>
    <w:rsid w:val="002364DF"/>
    <w:rsid w:val="0024115F"/>
    <w:rsid w:val="00243DBA"/>
    <w:rsid w:val="0024647D"/>
    <w:rsid w:val="00282536"/>
    <w:rsid w:val="0028369C"/>
    <w:rsid w:val="0028743F"/>
    <w:rsid w:val="00287A44"/>
    <w:rsid w:val="00291E07"/>
    <w:rsid w:val="00292F8E"/>
    <w:rsid w:val="0029400C"/>
    <w:rsid w:val="00296352"/>
    <w:rsid w:val="002A18E5"/>
    <w:rsid w:val="002A7A89"/>
    <w:rsid w:val="002B23C1"/>
    <w:rsid w:val="002B3B45"/>
    <w:rsid w:val="002B6E98"/>
    <w:rsid w:val="002D6B76"/>
    <w:rsid w:val="00310929"/>
    <w:rsid w:val="00320B07"/>
    <w:rsid w:val="003220D0"/>
    <w:rsid w:val="00341EBA"/>
    <w:rsid w:val="00375293"/>
    <w:rsid w:val="003768E0"/>
    <w:rsid w:val="0038039B"/>
    <w:rsid w:val="003C7F2B"/>
    <w:rsid w:val="003E6C26"/>
    <w:rsid w:val="003F42A4"/>
    <w:rsid w:val="00415255"/>
    <w:rsid w:val="00430670"/>
    <w:rsid w:val="00443BF0"/>
    <w:rsid w:val="0044488C"/>
    <w:rsid w:val="004923CF"/>
    <w:rsid w:val="004957B1"/>
    <w:rsid w:val="00496EBD"/>
    <w:rsid w:val="005048B3"/>
    <w:rsid w:val="0050642D"/>
    <w:rsid w:val="00515A6A"/>
    <w:rsid w:val="00520260"/>
    <w:rsid w:val="00520CF2"/>
    <w:rsid w:val="00525C4D"/>
    <w:rsid w:val="005321BB"/>
    <w:rsid w:val="0053557C"/>
    <w:rsid w:val="005677D5"/>
    <w:rsid w:val="005732F1"/>
    <w:rsid w:val="00586EF3"/>
    <w:rsid w:val="0058765B"/>
    <w:rsid w:val="00587736"/>
    <w:rsid w:val="00593959"/>
    <w:rsid w:val="00593DC0"/>
    <w:rsid w:val="005B59F1"/>
    <w:rsid w:val="005C0679"/>
    <w:rsid w:val="005C2471"/>
    <w:rsid w:val="005C3509"/>
    <w:rsid w:val="005C6D89"/>
    <w:rsid w:val="005D4893"/>
    <w:rsid w:val="005E0C3E"/>
    <w:rsid w:val="005E16CE"/>
    <w:rsid w:val="005F4867"/>
    <w:rsid w:val="005F7061"/>
    <w:rsid w:val="00600B49"/>
    <w:rsid w:val="00614D3A"/>
    <w:rsid w:val="00624E5B"/>
    <w:rsid w:val="00627CA5"/>
    <w:rsid w:val="00636073"/>
    <w:rsid w:val="00641D1F"/>
    <w:rsid w:val="00652E55"/>
    <w:rsid w:val="006734A6"/>
    <w:rsid w:val="006A3ADD"/>
    <w:rsid w:val="006B1816"/>
    <w:rsid w:val="006B5B6A"/>
    <w:rsid w:val="006B75A0"/>
    <w:rsid w:val="006C6580"/>
    <w:rsid w:val="006D6ED3"/>
    <w:rsid w:val="006E3F5E"/>
    <w:rsid w:val="006E4342"/>
    <w:rsid w:val="007030BB"/>
    <w:rsid w:val="007133C4"/>
    <w:rsid w:val="00714262"/>
    <w:rsid w:val="00724850"/>
    <w:rsid w:val="0072598F"/>
    <w:rsid w:val="007345E3"/>
    <w:rsid w:val="00740419"/>
    <w:rsid w:val="00741005"/>
    <w:rsid w:val="00742B0E"/>
    <w:rsid w:val="00746CD8"/>
    <w:rsid w:val="007556C9"/>
    <w:rsid w:val="0076472A"/>
    <w:rsid w:val="00790712"/>
    <w:rsid w:val="007A5B98"/>
    <w:rsid w:val="007E4386"/>
    <w:rsid w:val="007F109B"/>
    <w:rsid w:val="0080644B"/>
    <w:rsid w:val="00822564"/>
    <w:rsid w:val="00835E18"/>
    <w:rsid w:val="00840971"/>
    <w:rsid w:val="00850176"/>
    <w:rsid w:val="00874C4B"/>
    <w:rsid w:val="00880829"/>
    <w:rsid w:val="008817C7"/>
    <w:rsid w:val="00883120"/>
    <w:rsid w:val="00885220"/>
    <w:rsid w:val="0088621B"/>
    <w:rsid w:val="0089207B"/>
    <w:rsid w:val="00896728"/>
    <w:rsid w:val="008A2D87"/>
    <w:rsid w:val="008A600A"/>
    <w:rsid w:val="008A6F74"/>
    <w:rsid w:val="008B6F1D"/>
    <w:rsid w:val="008C3F8B"/>
    <w:rsid w:val="008C6064"/>
    <w:rsid w:val="008D2814"/>
    <w:rsid w:val="00902DF1"/>
    <w:rsid w:val="00915DEC"/>
    <w:rsid w:val="0092174E"/>
    <w:rsid w:val="00941F87"/>
    <w:rsid w:val="00944542"/>
    <w:rsid w:val="00946FB4"/>
    <w:rsid w:val="009706C6"/>
    <w:rsid w:val="009708FF"/>
    <w:rsid w:val="009806EA"/>
    <w:rsid w:val="009A719D"/>
    <w:rsid w:val="009B0DEC"/>
    <w:rsid w:val="009B48EB"/>
    <w:rsid w:val="009C4C35"/>
    <w:rsid w:val="009E1498"/>
    <w:rsid w:val="009E4400"/>
    <w:rsid w:val="009E783B"/>
    <w:rsid w:val="00A067E7"/>
    <w:rsid w:val="00A43276"/>
    <w:rsid w:val="00A47479"/>
    <w:rsid w:val="00A608CD"/>
    <w:rsid w:val="00A85997"/>
    <w:rsid w:val="00AD7339"/>
    <w:rsid w:val="00AE3ED0"/>
    <w:rsid w:val="00B016E8"/>
    <w:rsid w:val="00B10233"/>
    <w:rsid w:val="00B12E72"/>
    <w:rsid w:val="00B13BC2"/>
    <w:rsid w:val="00B16471"/>
    <w:rsid w:val="00B17A6C"/>
    <w:rsid w:val="00B202BC"/>
    <w:rsid w:val="00B25077"/>
    <w:rsid w:val="00B26C80"/>
    <w:rsid w:val="00B35F43"/>
    <w:rsid w:val="00B366CB"/>
    <w:rsid w:val="00B4539B"/>
    <w:rsid w:val="00B47F5F"/>
    <w:rsid w:val="00B60E90"/>
    <w:rsid w:val="00B7655B"/>
    <w:rsid w:val="00B840CE"/>
    <w:rsid w:val="00B91C02"/>
    <w:rsid w:val="00BB2E5F"/>
    <w:rsid w:val="00BC3AD1"/>
    <w:rsid w:val="00BD1755"/>
    <w:rsid w:val="00BE7B06"/>
    <w:rsid w:val="00BF0A49"/>
    <w:rsid w:val="00C131B3"/>
    <w:rsid w:val="00C24F25"/>
    <w:rsid w:val="00C55246"/>
    <w:rsid w:val="00C76369"/>
    <w:rsid w:val="00CA67AD"/>
    <w:rsid w:val="00CA6C8B"/>
    <w:rsid w:val="00CD2674"/>
    <w:rsid w:val="00CD652F"/>
    <w:rsid w:val="00CE72A7"/>
    <w:rsid w:val="00D070AD"/>
    <w:rsid w:val="00D14B79"/>
    <w:rsid w:val="00D2733A"/>
    <w:rsid w:val="00D30811"/>
    <w:rsid w:val="00D37B86"/>
    <w:rsid w:val="00D70051"/>
    <w:rsid w:val="00DB056E"/>
    <w:rsid w:val="00DB2F10"/>
    <w:rsid w:val="00DB6A0A"/>
    <w:rsid w:val="00DC764C"/>
    <w:rsid w:val="00DE2FEC"/>
    <w:rsid w:val="00E120EF"/>
    <w:rsid w:val="00E148D4"/>
    <w:rsid w:val="00E16FBE"/>
    <w:rsid w:val="00E32183"/>
    <w:rsid w:val="00E33F35"/>
    <w:rsid w:val="00E35086"/>
    <w:rsid w:val="00E40FA5"/>
    <w:rsid w:val="00E4534E"/>
    <w:rsid w:val="00E4536E"/>
    <w:rsid w:val="00E46DE8"/>
    <w:rsid w:val="00E51553"/>
    <w:rsid w:val="00E55C3A"/>
    <w:rsid w:val="00E6564E"/>
    <w:rsid w:val="00E774AC"/>
    <w:rsid w:val="00EA08DB"/>
    <w:rsid w:val="00EB5E48"/>
    <w:rsid w:val="00EB6296"/>
    <w:rsid w:val="00EC13A7"/>
    <w:rsid w:val="00EE192C"/>
    <w:rsid w:val="00EE424B"/>
    <w:rsid w:val="00EF1002"/>
    <w:rsid w:val="00F02BAD"/>
    <w:rsid w:val="00F16C0B"/>
    <w:rsid w:val="00F27B41"/>
    <w:rsid w:val="00F321D2"/>
    <w:rsid w:val="00F476C8"/>
    <w:rsid w:val="00F7155C"/>
    <w:rsid w:val="00F75680"/>
    <w:rsid w:val="00F763BB"/>
    <w:rsid w:val="00F77D75"/>
    <w:rsid w:val="00F9092D"/>
    <w:rsid w:val="00F93588"/>
    <w:rsid w:val="00F96CC9"/>
    <w:rsid w:val="00FA6DD0"/>
    <w:rsid w:val="00FA799C"/>
    <w:rsid w:val="00FB0F0C"/>
    <w:rsid w:val="00FB4328"/>
    <w:rsid w:val="00FC00FA"/>
    <w:rsid w:val="00FC0D01"/>
    <w:rsid w:val="00FD16B2"/>
    <w:rsid w:val="00FD42F5"/>
    <w:rsid w:val="00FD5427"/>
    <w:rsid w:val="00FD5AF9"/>
    <w:rsid w:val="00FD700E"/>
    <w:rsid w:val="00FE1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086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946FB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46FB4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rsid w:val="001141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99"/>
    <w:qFormat/>
    <w:rsid w:val="00114166"/>
    <w:rPr>
      <w:lang w:eastAsia="en-US"/>
    </w:rPr>
  </w:style>
  <w:style w:type="paragraph" w:customStyle="1" w:styleId="ConsPlusNormal">
    <w:name w:val="ConsPlusNormal"/>
    <w:uiPriority w:val="99"/>
    <w:rsid w:val="0011416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14166"/>
    <w:pPr>
      <w:spacing w:after="120" w:line="259" w:lineRule="auto"/>
    </w:pPr>
    <w:rPr>
      <w:noProof/>
      <w:lang w:val="kk-KZ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14166"/>
    <w:rPr>
      <w:rFonts w:ascii="Calibri" w:hAnsi="Calibri" w:cs="Times New Roman"/>
      <w:noProof/>
      <w:lang w:val="kk-KZ" w:eastAsia="en-US"/>
    </w:rPr>
  </w:style>
  <w:style w:type="character" w:customStyle="1" w:styleId="FooterChar">
    <w:name w:val="Footer Char"/>
    <w:uiPriority w:val="99"/>
    <w:locked/>
    <w:rsid w:val="00114166"/>
    <w:rPr>
      <w:lang w:eastAsia="zh-TW"/>
    </w:rPr>
  </w:style>
  <w:style w:type="paragraph" w:styleId="Footer">
    <w:name w:val="footer"/>
    <w:basedOn w:val="Normal"/>
    <w:link w:val="FooterChar2"/>
    <w:uiPriority w:val="99"/>
    <w:rsid w:val="0011416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zh-TW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8817C7"/>
    <w:rPr>
      <w:rFonts w:cs="Times New Roman"/>
    </w:rPr>
  </w:style>
  <w:style w:type="character" w:customStyle="1" w:styleId="FooterChar2">
    <w:name w:val="Footer Char2"/>
    <w:basedOn w:val="DefaultParagraphFont"/>
    <w:link w:val="Footer"/>
    <w:uiPriority w:val="99"/>
    <w:semiHidden/>
    <w:locked/>
    <w:rsid w:val="00114166"/>
    <w:rPr>
      <w:rFonts w:cs="Times New Roman"/>
    </w:rPr>
  </w:style>
  <w:style w:type="table" w:styleId="TableGrid">
    <w:name w:val="Table Grid"/>
    <w:basedOn w:val="TableNormal"/>
    <w:uiPriority w:val="99"/>
    <w:rsid w:val="001141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14166"/>
    <w:pPr>
      <w:spacing w:after="160" w:line="256" w:lineRule="auto"/>
      <w:ind w:left="720"/>
      <w:contextualSpacing/>
    </w:pPr>
    <w:rPr>
      <w:noProof/>
      <w:lang w:val="kk-KZ" w:eastAsia="en-US"/>
    </w:rPr>
  </w:style>
  <w:style w:type="character" w:customStyle="1" w:styleId="currentmob">
    <w:name w:val="currentmob"/>
    <w:basedOn w:val="DefaultParagraphFont"/>
    <w:uiPriority w:val="99"/>
    <w:rsid w:val="00946FB4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946FB4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946FB4"/>
    <w:rPr>
      <w:rFonts w:cs="Times New Roman"/>
      <w:b/>
      <w:bCs/>
    </w:rPr>
  </w:style>
  <w:style w:type="table" w:customStyle="1" w:styleId="4">
    <w:name w:val="Сетка таблицы4"/>
    <w:uiPriority w:val="99"/>
    <w:rsid w:val="00B12E7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36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24940</TotalTime>
  <Pages>69</Pages>
  <Words>21724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Алена</cp:lastModifiedBy>
  <cp:revision>135</cp:revision>
  <dcterms:created xsi:type="dcterms:W3CDTF">2018-01-22T12:24:00Z</dcterms:created>
  <dcterms:modified xsi:type="dcterms:W3CDTF">2022-06-27T09:41:00Z</dcterms:modified>
</cp:coreProperties>
</file>